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AC578" w14:textId="6411370E" w:rsidR="00595B40" w:rsidRDefault="00263560" w:rsidP="00263560">
      <w:pPr>
        <w:pStyle w:val="Heading4"/>
      </w:pPr>
      <w:r>
        <w:t>EASE VFO LSR Login</w:t>
      </w:r>
    </w:p>
    <w:p w14:paraId="43C2EAF4" w14:textId="27BC7972" w:rsidR="00263560" w:rsidRPr="00263560" w:rsidRDefault="00263560" w:rsidP="00263560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263560" w:rsidRPr="00263560" w14:paraId="34023731" w14:textId="77777777" w:rsidTr="00263560">
        <w:trPr>
          <w:trHeight w:val="240"/>
        </w:trPr>
        <w:tc>
          <w:tcPr>
            <w:tcW w:w="1728" w:type="dxa"/>
            <w:shd w:val="clear" w:color="auto" w:fill="auto"/>
          </w:tcPr>
          <w:p w14:paraId="305FE6F4" w14:textId="6A34BFEF" w:rsidR="00263560" w:rsidRPr="00263560" w:rsidRDefault="00263560" w:rsidP="00263560">
            <w:pPr>
              <w:pStyle w:val="Heading5"/>
            </w:pPr>
            <w:r>
              <w:t>EASE VFO Login</w:t>
            </w:r>
          </w:p>
        </w:tc>
        <w:tc>
          <w:tcPr>
            <w:tcW w:w="7740" w:type="dxa"/>
            <w:shd w:val="clear" w:color="auto" w:fill="auto"/>
          </w:tcPr>
          <w:p w14:paraId="7035D2AC" w14:textId="77777777" w:rsidR="00263560" w:rsidRDefault="00263560" w:rsidP="00263560">
            <w:pPr>
              <w:pStyle w:val="BlockText"/>
            </w:pPr>
            <w:r>
              <w:t>Follow the steps below to login to EASE VFO LSR.</w:t>
            </w:r>
          </w:p>
          <w:p w14:paraId="15D0B427" w14:textId="77777777" w:rsidR="00263560" w:rsidRDefault="00263560" w:rsidP="00263560">
            <w:pPr>
              <w:pStyle w:val="BlockText"/>
            </w:pPr>
          </w:p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263560" w14:paraId="6DD0E414" w14:textId="77777777" w:rsidTr="00263560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42C4ADDA" w14:textId="354CBDCA" w:rsidR="00263560" w:rsidRPr="00263560" w:rsidRDefault="00263560" w:rsidP="00263560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0E4E52F3" w14:textId="5C19AEF8" w:rsidR="00263560" w:rsidRPr="00263560" w:rsidRDefault="00263560" w:rsidP="00263560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263560" w14:paraId="1ECB104F" w14:textId="77777777" w:rsidTr="00263560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01CACF20" w14:textId="584EE0DB" w:rsidR="00263560" w:rsidRPr="00263560" w:rsidRDefault="00BA52D5" w:rsidP="00263560">
                  <w:pPr>
                    <w:pStyle w:val="TableTex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25A94948" w14:textId="617E2697" w:rsidR="00263560" w:rsidRPr="00263560" w:rsidRDefault="00263560" w:rsidP="00263560">
                  <w:pPr>
                    <w:rPr>
                      <w:color w:val="auto"/>
                      <w:szCs w:val="20"/>
                    </w:rPr>
                  </w:pPr>
                  <w:r w:rsidRPr="00263560">
                    <w:rPr>
                      <w:color w:val="auto"/>
                      <w:szCs w:val="20"/>
                    </w:rPr>
                    <w:t xml:space="preserve">To access EASE VFO, </w:t>
                  </w:r>
                  <w:r>
                    <w:rPr>
                      <w:color w:val="auto"/>
                      <w:szCs w:val="20"/>
                    </w:rPr>
                    <w:t xml:space="preserve">copy/paste or </w:t>
                  </w:r>
                  <w:r w:rsidRPr="00263560">
                    <w:rPr>
                      <w:color w:val="auto"/>
                      <w:szCs w:val="20"/>
                    </w:rPr>
                    <w:t xml:space="preserve">ctrl click </w:t>
                  </w:r>
                  <w:hyperlink r:id="rId13" w:history="1">
                    <w:r w:rsidR="00223D14" w:rsidRPr="00601DD1">
                      <w:rPr>
                        <w:rStyle w:val="Hyperlink"/>
                        <w:szCs w:val="20"/>
                      </w:rPr>
                      <w:t>https://ease-lsr.brightspeed.com/</w:t>
                    </w:r>
                  </w:hyperlink>
                  <w:r>
                    <w:rPr>
                      <w:color w:val="auto"/>
                      <w:szCs w:val="20"/>
                    </w:rPr>
                    <w:t>.  (Note:  Use Chrome for browser)</w:t>
                  </w:r>
                </w:p>
                <w:p w14:paraId="75EAB16A" w14:textId="77777777" w:rsidR="00263560" w:rsidRPr="00B53E22" w:rsidRDefault="00263560" w:rsidP="00263560">
                  <w:pPr>
                    <w:pStyle w:val="TableText"/>
                    <w:rPr>
                      <w:sz w:val="16"/>
                      <w:szCs w:val="16"/>
                    </w:rPr>
                  </w:pPr>
                </w:p>
                <w:p w14:paraId="653FBA92" w14:textId="0E8AF8D4" w:rsidR="00F95B8B" w:rsidRPr="00FC1A8F" w:rsidRDefault="00F95B8B" w:rsidP="00F95B8B">
                  <w:pPr>
                    <w:numPr>
                      <w:ilvl w:val="0"/>
                      <w:numId w:val="4"/>
                    </w:numPr>
                    <w:spacing w:after="200" w:line="276" w:lineRule="auto"/>
                    <w:ind w:left="720"/>
                    <w:contextualSpacing/>
                    <w:rPr>
                      <w:rFonts w:eastAsiaTheme="minorHAnsi"/>
                      <w:color w:val="auto"/>
                      <w:sz w:val="22"/>
                      <w:szCs w:val="22"/>
                    </w:rPr>
                  </w:pPr>
                  <w:r w:rsidRPr="00FC1A8F">
                    <w:rPr>
                      <w:rFonts w:eastAsiaTheme="minorHAnsi"/>
                      <w:b/>
                      <w:color w:val="auto"/>
                      <w:sz w:val="22"/>
                      <w:szCs w:val="22"/>
                    </w:rPr>
                    <w:t>User Name</w:t>
                  </w:r>
                  <w:r w:rsidR="00F037F9">
                    <w:rPr>
                      <w:rFonts w:eastAsiaTheme="minorHAnsi"/>
                      <w:b/>
                      <w:color w:val="auto"/>
                      <w:sz w:val="22"/>
                      <w:szCs w:val="22"/>
                    </w:rPr>
                    <w:t xml:space="preserve">: </w:t>
                  </w:r>
                  <w:r w:rsidR="00F037F9" w:rsidRPr="00F037F9">
                    <w:rPr>
                      <w:rFonts w:eastAsiaTheme="minorHAnsi"/>
                      <w:bCs/>
                      <w:color w:val="auto"/>
                      <w:sz w:val="22"/>
                      <w:szCs w:val="22"/>
                    </w:rPr>
                    <w:t>Enter your User Name</w:t>
                  </w:r>
                </w:p>
                <w:p w14:paraId="518E78EB" w14:textId="3BFDBDA2" w:rsidR="00975E2D" w:rsidRPr="00F037F9" w:rsidRDefault="00F95B8B" w:rsidP="00F95B8B">
                  <w:pPr>
                    <w:numPr>
                      <w:ilvl w:val="0"/>
                      <w:numId w:val="4"/>
                    </w:numPr>
                    <w:spacing w:after="200" w:line="276" w:lineRule="auto"/>
                    <w:ind w:left="720"/>
                    <w:contextualSpacing/>
                    <w:rPr>
                      <w:rFonts w:eastAsiaTheme="minorHAnsi"/>
                      <w:bCs/>
                      <w:color w:val="auto"/>
                      <w:sz w:val="22"/>
                      <w:szCs w:val="22"/>
                    </w:rPr>
                  </w:pPr>
                  <w:r w:rsidRPr="00FC1A8F">
                    <w:rPr>
                      <w:rFonts w:eastAsiaTheme="minorHAnsi"/>
                      <w:b/>
                      <w:color w:val="auto"/>
                      <w:sz w:val="22"/>
                      <w:szCs w:val="22"/>
                    </w:rPr>
                    <w:t>Password</w:t>
                  </w:r>
                  <w:r w:rsidR="00F037F9">
                    <w:rPr>
                      <w:rFonts w:eastAsiaTheme="minorHAnsi"/>
                      <w:b/>
                      <w:color w:val="auto"/>
                      <w:sz w:val="22"/>
                      <w:szCs w:val="22"/>
                    </w:rPr>
                    <w:t xml:space="preserve">:  </w:t>
                  </w:r>
                  <w:r w:rsidR="00F037F9" w:rsidRPr="00F037F9">
                    <w:rPr>
                      <w:rFonts w:eastAsiaTheme="minorHAnsi"/>
                      <w:bCs/>
                      <w:color w:val="auto"/>
                      <w:sz w:val="22"/>
                      <w:szCs w:val="22"/>
                    </w:rPr>
                    <w:t>Enter your password</w:t>
                  </w:r>
                </w:p>
                <w:p w14:paraId="58E55CFD" w14:textId="1447569A" w:rsidR="00F95B8B" w:rsidRPr="00FC1A8F" w:rsidRDefault="00F95B8B" w:rsidP="00F95B8B">
                  <w:pPr>
                    <w:numPr>
                      <w:ilvl w:val="0"/>
                      <w:numId w:val="4"/>
                    </w:numPr>
                    <w:spacing w:after="200" w:line="276" w:lineRule="auto"/>
                    <w:ind w:left="720"/>
                    <w:contextualSpacing/>
                    <w:rPr>
                      <w:rFonts w:eastAsiaTheme="minorHAnsi"/>
                      <w:color w:val="auto"/>
                      <w:sz w:val="22"/>
                      <w:szCs w:val="22"/>
                    </w:rPr>
                  </w:pPr>
                  <w:r w:rsidRPr="00F037F9">
                    <w:rPr>
                      <w:rFonts w:eastAsiaTheme="minorHAnsi"/>
                      <w:b/>
                      <w:bCs/>
                      <w:color w:val="auto"/>
                      <w:sz w:val="22"/>
                      <w:szCs w:val="22"/>
                    </w:rPr>
                    <w:t>Module</w:t>
                  </w:r>
                  <w:r w:rsidR="00975E2D" w:rsidRPr="00F037F9">
                    <w:rPr>
                      <w:rFonts w:eastAsiaTheme="minorHAnsi"/>
                      <w:b/>
                      <w:bCs/>
                      <w:color w:val="auto"/>
                      <w:sz w:val="22"/>
                      <w:szCs w:val="22"/>
                    </w:rPr>
                    <w:t>:</w:t>
                  </w:r>
                  <w:r w:rsidR="00975E2D">
                    <w:rPr>
                      <w:rFonts w:eastAsiaTheme="minorHAnsi"/>
                      <w:color w:val="auto"/>
                      <w:sz w:val="22"/>
                      <w:szCs w:val="22"/>
                    </w:rPr>
                    <w:t xml:space="preserve"> select </w:t>
                  </w:r>
                  <w:r w:rsidRPr="00975E2D">
                    <w:rPr>
                      <w:rFonts w:eastAsiaTheme="minorHAnsi"/>
                      <w:b/>
                      <w:bCs/>
                      <w:color w:val="auto"/>
                      <w:sz w:val="22"/>
                      <w:szCs w:val="22"/>
                    </w:rPr>
                    <w:t>Local</w:t>
                  </w:r>
                  <w:r w:rsidR="00F037F9">
                    <w:rPr>
                      <w:rFonts w:eastAsiaTheme="minorHAnsi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="00F037F9" w:rsidRPr="00F037F9">
                    <w:rPr>
                      <w:rFonts w:eastAsiaTheme="minorHAnsi"/>
                      <w:color w:val="auto"/>
                      <w:sz w:val="22"/>
                      <w:szCs w:val="22"/>
                    </w:rPr>
                    <w:t>from the dropdown</w:t>
                  </w:r>
                </w:p>
                <w:p w14:paraId="722D299A" w14:textId="6689C240" w:rsidR="00F95B8B" w:rsidRPr="00FC1A8F" w:rsidRDefault="00F95B8B" w:rsidP="00F95B8B">
                  <w:pPr>
                    <w:numPr>
                      <w:ilvl w:val="0"/>
                      <w:numId w:val="4"/>
                    </w:numPr>
                    <w:spacing w:after="200" w:line="276" w:lineRule="auto"/>
                    <w:ind w:left="720"/>
                    <w:contextualSpacing/>
                    <w:rPr>
                      <w:rFonts w:eastAsiaTheme="minorHAnsi"/>
                      <w:color w:val="auto"/>
                      <w:sz w:val="22"/>
                      <w:szCs w:val="22"/>
                    </w:rPr>
                  </w:pPr>
                  <w:r w:rsidRPr="00FC1A8F">
                    <w:rPr>
                      <w:rFonts w:eastAsiaTheme="minorHAnsi"/>
                      <w:color w:val="auto"/>
                      <w:sz w:val="22"/>
                      <w:szCs w:val="22"/>
                    </w:rPr>
                    <w:t xml:space="preserve">Click </w:t>
                  </w:r>
                  <w:r w:rsidRPr="00FC1A8F">
                    <w:rPr>
                      <w:rFonts w:eastAsiaTheme="minorHAnsi"/>
                      <w:b/>
                      <w:color w:val="auto"/>
                      <w:sz w:val="22"/>
                      <w:szCs w:val="22"/>
                    </w:rPr>
                    <w:t>Login</w:t>
                  </w:r>
                </w:p>
                <w:p w14:paraId="1D7BC102" w14:textId="15273722" w:rsidR="00263560" w:rsidRDefault="000910AD" w:rsidP="00263560">
                  <w:pPr>
                    <w:pStyle w:val="TableText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C7AD18B" wp14:editId="540F672E">
                        <wp:extent cx="4125595" cy="2000250"/>
                        <wp:effectExtent l="0" t="0" r="825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200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00BB6D" w14:textId="77777777" w:rsidR="00B53E22" w:rsidRDefault="00B53E22" w:rsidP="00263560">
                  <w:pPr>
                    <w:pStyle w:val="TableText"/>
                    <w:rPr>
                      <w:sz w:val="22"/>
                      <w:szCs w:val="22"/>
                    </w:rPr>
                  </w:pPr>
                </w:p>
                <w:p w14:paraId="71E87261" w14:textId="77777777" w:rsidR="00F95B8B" w:rsidRDefault="00F95B8B" w:rsidP="00F95B8B">
                  <w:pPr>
                    <w:spacing w:after="200" w:line="276" w:lineRule="auto"/>
                    <w:contextualSpacing/>
                    <w:rPr>
                      <w:rFonts w:asciiTheme="minorHAnsi" w:eastAsiaTheme="minorHAnsi" w:hAnsiTheme="minorHAnsi" w:cstheme="minorBidi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Theme="minorHAnsi" w:eastAsiaTheme="minorHAnsi" w:hAnsiTheme="minorHAnsi" w:cstheme="minorBidi"/>
                      <w:color w:val="auto"/>
                      <w:sz w:val="22"/>
                      <w:szCs w:val="22"/>
                    </w:rPr>
                    <w:t>Result:  Home Page/Status Screen Displays.</w:t>
                  </w:r>
                </w:p>
                <w:p w14:paraId="6FC3C1ED" w14:textId="58ABA9D5" w:rsidR="00F95B8B" w:rsidRDefault="003E3753" w:rsidP="00263560">
                  <w:pPr>
                    <w:pStyle w:val="TableText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C9F38E7" wp14:editId="1356DEAC">
                        <wp:extent cx="4125595" cy="1654810"/>
                        <wp:effectExtent l="0" t="0" r="8255" b="254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65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78BBD7" w14:textId="356145E9" w:rsidR="009E0501" w:rsidRPr="00263560" w:rsidRDefault="009E0501" w:rsidP="00263560">
                  <w:pPr>
                    <w:pStyle w:val="TableText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A2BF927" w14:textId="73E4448A" w:rsidR="00263560" w:rsidRPr="00263560" w:rsidRDefault="00263560" w:rsidP="00263560">
            <w:pPr>
              <w:pStyle w:val="BlockText"/>
            </w:pPr>
            <w:r>
              <w:t xml:space="preserve"> </w:t>
            </w:r>
          </w:p>
        </w:tc>
      </w:tr>
    </w:tbl>
    <w:p w14:paraId="048BC5FC" w14:textId="3D35DF61" w:rsidR="00263560" w:rsidRDefault="00263560" w:rsidP="00263560">
      <w:pPr>
        <w:pStyle w:val="BlockLine"/>
      </w:pPr>
    </w:p>
    <w:p w14:paraId="26865639" w14:textId="77568B06" w:rsidR="00374AF3" w:rsidRDefault="00374AF3" w:rsidP="00374AF3"/>
    <w:p w14:paraId="4E205951" w14:textId="4A0F673F" w:rsidR="00F95B8B" w:rsidRDefault="00F95B8B" w:rsidP="00374AF3"/>
    <w:p w14:paraId="4BF8A82A" w14:textId="77777777" w:rsidR="00F95B8B" w:rsidRDefault="00F95B8B" w:rsidP="00374AF3"/>
    <w:p w14:paraId="34E8F1C6" w14:textId="67900504" w:rsidR="00374AF3" w:rsidRDefault="00374AF3" w:rsidP="00374AF3"/>
    <w:p w14:paraId="1B1D68F9" w14:textId="5250D3A6" w:rsidR="00374AF3" w:rsidRDefault="00374AF3" w:rsidP="00374AF3"/>
    <w:p w14:paraId="720F8382" w14:textId="2531BEF5" w:rsidR="00AC4096" w:rsidRDefault="00BA52D5" w:rsidP="00AC4096">
      <w:pPr>
        <w:pStyle w:val="Heading4"/>
      </w:pPr>
      <w:r>
        <w:t>LSR Preorder</w:t>
      </w:r>
    </w:p>
    <w:p w14:paraId="3BC1B313" w14:textId="59AB035A" w:rsidR="00AC4096" w:rsidRPr="00AC4096" w:rsidRDefault="00AC4096" w:rsidP="00AC4096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AC4096" w:rsidRPr="00AC4096" w14:paraId="1D7F7E6B" w14:textId="77777777" w:rsidTr="00AC4096">
        <w:tc>
          <w:tcPr>
            <w:tcW w:w="1728" w:type="dxa"/>
            <w:shd w:val="clear" w:color="auto" w:fill="auto"/>
          </w:tcPr>
          <w:p w14:paraId="3BDD9987" w14:textId="561A347D" w:rsidR="00AC4096" w:rsidRPr="00AC4096" w:rsidRDefault="00BA52D5" w:rsidP="00AC4096">
            <w:pPr>
              <w:pStyle w:val="Heading5"/>
            </w:pPr>
            <w:r>
              <w:t>LSR Preorder</w:t>
            </w:r>
          </w:p>
        </w:tc>
        <w:tc>
          <w:tcPr>
            <w:tcW w:w="7740" w:type="dxa"/>
            <w:shd w:val="clear" w:color="auto" w:fill="auto"/>
          </w:tcPr>
          <w:p w14:paraId="0EF18771" w14:textId="60C28672" w:rsidR="00AC4096" w:rsidRPr="00BC45CC" w:rsidRDefault="00BA52D5" w:rsidP="00AC4096">
            <w:pPr>
              <w:pStyle w:val="BlockText"/>
              <w:rPr>
                <w:b/>
              </w:rPr>
            </w:pPr>
            <w:r>
              <w:t>Preorder is an option that provides address validation and speed qualification.  The information can be saved and retrieved later into an LSR.  Follow the steps below to perform a Preorder.</w:t>
            </w:r>
            <w:r w:rsidR="00BC45CC">
              <w:t xml:space="preserve"> </w:t>
            </w:r>
            <w:r w:rsidR="00BC45CC" w:rsidRPr="00BC45CC">
              <w:rPr>
                <w:b/>
              </w:rPr>
              <w:t>All entries are to be in Caps.</w:t>
            </w:r>
          </w:p>
          <w:p w14:paraId="1EFCF434" w14:textId="77777777" w:rsidR="00BA52D5" w:rsidRDefault="00BA52D5" w:rsidP="00AC4096">
            <w:pPr>
              <w:pStyle w:val="BlockText"/>
            </w:pPr>
          </w:p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BA52D5" w:rsidRPr="00263560" w14:paraId="4BBE18C0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534D9947" w14:textId="77777777" w:rsidR="00BA52D5" w:rsidRPr="00263560" w:rsidRDefault="00BA52D5" w:rsidP="00BA52D5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62FE2AD5" w14:textId="77777777" w:rsidR="00BA52D5" w:rsidRPr="00263560" w:rsidRDefault="00BA52D5" w:rsidP="00BA52D5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BA52D5" w:rsidRPr="00263560" w14:paraId="571EEBF4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5D706F24" w14:textId="28E62508" w:rsidR="00BA52D5" w:rsidRPr="00BA52D5" w:rsidRDefault="00C63F94" w:rsidP="00BA52D5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432102AF" w14:textId="77777777" w:rsidR="00BA52D5" w:rsidRDefault="003066F9" w:rsidP="00BA52D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Hover over </w:t>
                  </w:r>
                  <w:r w:rsidRPr="003066F9">
                    <w:rPr>
                      <w:sz w:val="22"/>
                      <w:szCs w:val="22"/>
                    </w:rPr>
                    <w:t>PREORDER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and click on </w:t>
                  </w:r>
                  <w:r w:rsidRPr="003066F9">
                    <w:rPr>
                      <w:sz w:val="22"/>
                      <w:szCs w:val="22"/>
                    </w:rPr>
                    <w:t>New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57F7FC7F" w14:textId="77777777" w:rsidR="003066F9" w:rsidRDefault="003066F9" w:rsidP="00BA52D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1C72AC1A" w14:textId="30EFB04B" w:rsidR="003066F9" w:rsidRDefault="00852AB5" w:rsidP="00BA52D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4B01C3" wp14:editId="368F91D9">
                        <wp:extent cx="3629025" cy="790575"/>
                        <wp:effectExtent l="0" t="0" r="9525" b="952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9025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6497C3" w14:textId="3EC8124B" w:rsidR="003066F9" w:rsidRPr="00BA52D5" w:rsidRDefault="003066F9" w:rsidP="00BA52D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  <w:tr w:rsidR="003066F9" w:rsidRPr="00263560" w14:paraId="78FC5EAD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4651ED74" w14:textId="2027744E" w:rsidR="003066F9" w:rsidRPr="00BA52D5" w:rsidRDefault="00C63F94" w:rsidP="00BA52D5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1D669B31" w14:textId="45427E44" w:rsidR="003066F9" w:rsidRDefault="00FC1A8F" w:rsidP="00796173">
                  <w:pPr>
                    <w:pStyle w:val="TableHeaderText"/>
                    <w:numPr>
                      <w:ilvl w:val="0"/>
                      <w:numId w:val="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Enter</w:t>
                  </w:r>
                  <w:r w:rsidR="003066F9">
                    <w:rPr>
                      <w:b w:val="0"/>
                      <w:sz w:val="22"/>
                      <w:szCs w:val="22"/>
                    </w:rPr>
                    <w:t xml:space="preserve"> a </w:t>
                  </w:r>
                  <w:r w:rsidR="003066F9" w:rsidRPr="00FC1A8F">
                    <w:rPr>
                      <w:b w:val="0"/>
                      <w:sz w:val="22"/>
                      <w:szCs w:val="22"/>
                    </w:rPr>
                    <w:t>Tracking ID</w:t>
                  </w:r>
                  <w:r w:rsidR="003066F9">
                    <w:rPr>
                      <w:b w:val="0"/>
                      <w:sz w:val="22"/>
                      <w:szCs w:val="22"/>
                    </w:rPr>
                    <w:t xml:space="preserve"> in the </w:t>
                  </w:r>
                  <w:r w:rsidR="003066F9" w:rsidRPr="00FC1A8F">
                    <w:rPr>
                      <w:sz w:val="22"/>
                      <w:szCs w:val="22"/>
                    </w:rPr>
                    <w:t>TXNUM</w:t>
                  </w:r>
                  <w:r w:rsidR="003066F9"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  <w:r w:rsidR="00045F54">
                    <w:rPr>
                      <w:b w:val="0"/>
                      <w:sz w:val="22"/>
                      <w:szCs w:val="22"/>
                    </w:rPr>
                    <w:t xml:space="preserve"> (Note: This will be used to search for any saved Preorder queries.)</w:t>
                  </w:r>
                </w:p>
                <w:p w14:paraId="4CB6FACD" w14:textId="62008A54" w:rsidR="003066F9" w:rsidRDefault="003066F9" w:rsidP="00796173">
                  <w:pPr>
                    <w:pStyle w:val="TableHeaderText"/>
                    <w:numPr>
                      <w:ilvl w:val="0"/>
                      <w:numId w:val="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Select </w:t>
                  </w:r>
                  <w:r w:rsidRPr="00045F54">
                    <w:rPr>
                      <w:sz w:val="22"/>
                      <w:szCs w:val="22"/>
                    </w:rPr>
                    <w:t>A-Address Validation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from the </w:t>
                  </w:r>
                  <w:r w:rsidR="00045F54">
                    <w:rPr>
                      <w:b w:val="0"/>
                      <w:sz w:val="22"/>
                      <w:szCs w:val="22"/>
                    </w:rPr>
                    <w:t>TX Type drop down field.</w:t>
                  </w:r>
                </w:p>
                <w:p w14:paraId="49C79D5E" w14:textId="38621F7C" w:rsidR="00045F54" w:rsidRDefault="00045F54" w:rsidP="00796173">
                  <w:pPr>
                    <w:pStyle w:val="TableHeaderText"/>
                    <w:numPr>
                      <w:ilvl w:val="0"/>
                      <w:numId w:val="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Click </w:t>
                  </w:r>
                  <w:r w:rsidRPr="00045F54">
                    <w:rPr>
                      <w:sz w:val="22"/>
                      <w:szCs w:val="22"/>
                    </w:rPr>
                    <w:t>Initiate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25D87494" w14:textId="757C09AB" w:rsidR="00045F54" w:rsidRDefault="00E11C8F" w:rsidP="00045F5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8BCA0D" wp14:editId="62A22E6F">
                        <wp:extent cx="4125595" cy="2800350"/>
                        <wp:effectExtent l="0" t="0" r="8255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280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0F60AB" w14:textId="5B8BCDE4" w:rsidR="003066F9" w:rsidRDefault="003066F9" w:rsidP="00BA52D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3F5791C1" w14:textId="62E5A522" w:rsidR="00BA52D5" w:rsidRPr="00AC4096" w:rsidRDefault="00BA52D5" w:rsidP="00AC4096">
            <w:pPr>
              <w:pStyle w:val="BlockText"/>
            </w:pPr>
          </w:p>
        </w:tc>
      </w:tr>
    </w:tbl>
    <w:p w14:paraId="10AC7448" w14:textId="64A6A383" w:rsidR="00AC4096" w:rsidRDefault="00AC4096" w:rsidP="00AC4096">
      <w:pPr>
        <w:pStyle w:val="BlockLine"/>
      </w:pPr>
    </w:p>
    <w:p w14:paraId="67DBC17D" w14:textId="749ABDA3" w:rsidR="00045F54" w:rsidRDefault="00045F54" w:rsidP="00045F54"/>
    <w:p w14:paraId="6F69FF43" w14:textId="5072A0A7" w:rsidR="00045F54" w:rsidRDefault="00045F54" w:rsidP="00045F54"/>
    <w:p w14:paraId="588A157C" w14:textId="446728B0" w:rsidR="00045F54" w:rsidRDefault="00045F54" w:rsidP="00045F54"/>
    <w:p w14:paraId="4490BE54" w14:textId="7FE286E9" w:rsidR="00045F54" w:rsidRDefault="00045F54" w:rsidP="00045F54"/>
    <w:p w14:paraId="305E9627" w14:textId="37B3133C" w:rsidR="00045F54" w:rsidRDefault="00045F54" w:rsidP="00045F54"/>
    <w:p w14:paraId="6BF5C00F" w14:textId="4DD5E26E" w:rsidR="00045F54" w:rsidRDefault="00045F54" w:rsidP="00045F54"/>
    <w:p w14:paraId="215C6DDB" w14:textId="71EF2081" w:rsidR="00045F54" w:rsidRDefault="00045F54" w:rsidP="00045F54"/>
    <w:p w14:paraId="6B20A25A" w14:textId="5E0159AB" w:rsidR="00045F54" w:rsidRPr="00045F54" w:rsidRDefault="00045F54" w:rsidP="00045F54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045F54" w:rsidRPr="00045F54" w14:paraId="2EA5CAD4" w14:textId="77777777" w:rsidTr="00045F54">
        <w:tc>
          <w:tcPr>
            <w:tcW w:w="1728" w:type="dxa"/>
            <w:shd w:val="clear" w:color="auto" w:fill="auto"/>
          </w:tcPr>
          <w:p w14:paraId="3E67AADE" w14:textId="54643768" w:rsidR="00045F54" w:rsidRPr="00045F54" w:rsidRDefault="00045F54" w:rsidP="00045F54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045F54" w:rsidRPr="00263560" w14:paraId="65E9F3BB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2C56D3BC" w14:textId="77777777" w:rsidR="00045F54" w:rsidRPr="00263560" w:rsidRDefault="00045F54" w:rsidP="00045F54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1A05A725" w14:textId="77777777" w:rsidR="00045F54" w:rsidRPr="00263560" w:rsidRDefault="00045F54" w:rsidP="00045F54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045F54" w:rsidRPr="00BA52D5" w14:paraId="746F246D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5B383D1A" w14:textId="24A5AA5B" w:rsidR="00045F54" w:rsidRPr="00BA52D5" w:rsidRDefault="00C63F94" w:rsidP="00045F54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133C6FC1" w14:textId="074D63B3" w:rsidR="00045F54" w:rsidRDefault="00BC45CC" w:rsidP="00045F5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Enter the following fields within the A-Address Validation Screen.</w:t>
                  </w:r>
                </w:p>
                <w:p w14:paraId="3EF69149" w14:textId="21ACBDA0" w:rsidR="00BC45CC" w:rsidRDefault="00BC45CC" w:rsidP="00796173">
                  <w:pPr>
                    <w:pStyle w:val="TableHeaderText"/>
                    <w:numPr>
                      <w:ilvl w:val="0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 xml:space="preserve">STATE </w:t>
                  </w:r>
                  <w:r>
                    <w:rPr>
                      <w:b w:val="0"/>
                      <w:sz w:val="22"/>
                      <w:szCs w:val="22"/>
                    </w:rPr>
                    <w:t>– Two alpha characters.</w:t>
                  </w:r>
                </w:p>
                <w:p w14:paraId="7AF3606A" w14:textId="79648EA0" w:rsidR="00BC45CC" w:rsidRPr="001E3E31" w:rsidRDefault="00BC45CC" w:rsidP="00796173">
                  <w:pPr>
                    <w:pStyle w:val="TableHeaderText"/>
                    <w:numPr>
                      <w:ilvl w:val="0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1E3E31">
                    <w:rPr>
                      <w:b w:val="0"/>
                      <w:sz w:val="22"/>
                      <w:szCs w:val="22"/>
                      <w:u w:val="single"/>
                    </w:rPr>
                    <w:t>SVC-ADDR-GRP</w:t>
                  </w:r>
                  <w:r w:rsidR="001E3E31">
                    <w:rPr>
                      <w:b w:val="0"/>
                      <w:sz w:val="22"/>
                      <w:szCs w:val="22"/>
                      <w:u w:val="single"/>
                    </w:rPr>
                    <w:t>:</w:t>
                  </w:r>
                </w:p>
                <w:p w14:paraId="1B837D31" w14:textId="6E3ECCEB" w:rsidR="00BC45CC" w:rsidRDefault="00BC45CC" w:rsidP="00796173">
                  <w:pPr>
                    <w:pStyle w:val="TableHeaderText"/>
                    <w:numPr>
                      <w:ilvl w:val="1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>SANO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– S</w:t>
                  </w:r>
                  <w:r w:rsidR="00E92326">
                    <w:rPr>
                      <w:b w:val="0"/>
                      <w:sz w:val="22"/>
                      <w:szCs w:val="22"/>
                    </w:rPr>
                    <w:t>vc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Addr Number (required)</w:t>
                  </w:r>
                </w:p>
                <w:p w14:paraId="3E50279A" w14:textId="36909CF5" w:rsidR="00EA6155" w:rsidRDefault="00EA6155" w:rsidP="00796173">
                  <w:pPr>
                    <w:pStyle w:val="TableHeaderText"/>
                    <w:numPr>
                      <w:ilvl w:val="1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 xml:space="preserve">SASD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– Svc Addr St Direction Prefix (required </w:t>
                  </w:r>
                  <w:r w:rsidR="00E92326">
                    <w:rPr>
                      <w:b w:val="0"/>
                      <w:sz w:val="22"/>
                      <w:szCs w:val="22"/>
                    </w:rPr>
                    <w:t>if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part of addr)</w:t>
                  </w:r>
                </w:p>
                <w:p w14:paraId="27A92415" w14:textId="466A83FF" w:rsidR="00BC45CC" w:rsidRDefault="00BC45CC" w:rsidP="00796173">
                  <w:pPr>
                    <w:pStyle w:val="TableHeaderText"/>
                    <w:numPr>
                      <w:ilvl w:val="1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>SASN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– S</w:t>
                  </w:r>
                  <w:r w:rsidR="00E92326">
                    <w:rPr>
                      <w:b w:val="0"/>
                      <w:sz w:val="22"/>
                      <w:szCs w:val="22"/>
                    </w:rPr>
                    <w:t>vc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Addr Street Name (required)</w:t>
                  </w:r>
                </w:p>
                <w:p w14:paraId="5A121A80" w14:textId="4929325D" w:rsidR="00BC45CC" w:rsidRDefault="00BC45CC" w:rsidP="00796173">
                  <w:pPr>
                    <w:pStyle w:val="TableHeaderText"/>
                    <w:numPr>
                      <w:ilvl w:val="1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>SATH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– Sv</w:t>
                  </w:r>
                  <w:r w:rsidR="00E92326">
                    <w:rPr>
                      <w:b w:val="0"/>
                      <w:sz w:val="22"/>
                      <w:szCs w:val="22"/>
                    </w:rPr>
                    <w:t>c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Addr Street Type (required)</w:t>
                  </w:r>
                </w:p>
                <w:p w14:paraId="386EF9C2" w14:textId="7C63094F" w:rsidR="00E92326" w:rsidRDefault="00E92326" w:rsidP="00796173">
                  <w:pPr>
                    <w:pStyle w:val="TableHeaderText"/>
                    <w:numPr>
                      <w:ilvl w:val="1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>SASS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– Svc Addr St Dir Suffix (required if part of addr)</w:t>
                  </w:r>
                </w:p>
                <w:p w14:paraId="5AADD42F" w14:textId="17DB07DD" w:rsidR="00BC45CC" w:rsidRDefault="00BC45CC" w:rsidP="00796173">
                  <w:pPr>
                    <w:pStyle w:val="TableHeaderText"/>
                    <w:numPr>
                      <w:ilvl w:val="1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>CITY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(required)</w:t>
                  </w:r>
                </w:p>
                <w:p w14:paraId="48C97111" w14:textId="38179430" w:rsidR="00BC45CC" w:rsidRDefault="00BC45CC" w:rsidP="00796173">
                  <w:pPr>
                    <w:pStyle w:val="TableHeaderText"/>
                    <w:numPr>
                      <w:ilvl w:val="1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>STATE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– Two Alpha characters (required)</w:t>
                  </w:r>
                </w:p>
                <w:p w14:paraId="7B9CD08C" w14:textId="4C7E017C" w:rsidR="00BC45CC" w:rsidRDefault="00BC45CC" w:rsidP="00796173">
                  <w:pPr>
                    <w:pStyle w:val="TableHeaderText"/>
                    <w:numPr>
                      <w:ilvl w:val="1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>ZIP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(required</w:t>
                  </w:r>
                  <w:r w:rsidR="00E92326">
                    <w:rPr>
                      <w:b w:val="0"/>
                      <w:sz w:val="22"/>
                      <w:szCs w:val="22"/>
                    </w:rPr>
                    <w:t>)</w:t>
                  </w:r>
                </w:p>
                <w:p w14:paraId="3C6C8DB4" w14:textId="31B4AC7D" w:rsidR="00BC45CC" w:rsidRDefault="00BC45CC" w:rsidP="00796173">
                  <w:pPr>
                    <w:pStyle w:val="TableHeaderText"/>
                    <w:numPr>
                      <w:ilvl w:val="1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E92326">
                    <w:rPr>
                      <w:sz w:val="22"/>
                      <w:szCs w:val="22"/>
                    </w:rPr>
                    <w:t>LD/LV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– Supplemental information such as unit, bldg., etc. (required if part of addr)</w:t>
                  </w:r>
                </w:p>
                <w:p w14:paraId="109809E5" w14:textId="28711796" w:rsidR="00045F54" w:rsidRPr="00E92326" w:rsidRDefault="00E92326" w:rsidP="00796173">
                  <w:pPr>
                    <w:pStyle w:val="TableHeaderText"/>
                    <w:numPr>
                      <w:ilvl w:val="0"/>
                      <w:numId w:val="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Click </w:t>
                  </w:r>
                  <w:r w:rsidRPr="00E92326">
                    <w:rPr>
                      <w:sz w:val="22"/>
                      <w:szCs w:val="22"/>
                    </w:rPr>
                    <w:t>Submit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  <w:p w14:paraId="3A19FFC1" w14:textId="6C2B466C" w:rsidR="00E92326" w:rsidRDefault="00E92326" w:rsidP="00E9232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49247A30" w14:textId="6B22380C" w:rsidR="00E92326" w:rsidRDefault="00856FA3" w:rsidP="00E9232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CD16A1" wp14:editId="48E9D21D">
                        <wp:extent cx="4125595" cy="2479040"/>
                        <wp:effectExtent l="0" t="0" r="8255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2479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C0544F" w14:textId="77777777" w:rsidR="00045F54" w:rsidRPr="00BA52D5" w:rsidRDefault="00045F54" w:rsidP="00045F5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2A12CF41" w14:textId="77777777" w:rsidR="00045F54" w:rsidRPr="00045F54" w:rsidRDefault="00045F54" w:rsidP="00045F54">
            <w:pPr>
              <w:pStyle w:val="BlockText"/>
            </w:pPr>
          </w:p>
        </w:tc>
      </w:tr>
    </w:tbl>
    <w:p w14:paraId="74D9E270" w14:textId="01EF9E99" w:rsidR="00045F54" w:rsidRDefault="00045F54" w:rsidP="00045F54">
      <w:pPr>
        <w:pStyle w:val="BlockLine"/>
      </w:pPr>
    </w:p>
    <w:p w14:paraId="60A41511" w14:textId="11C923F1" w:rsidR="00CF63FF" w:rsidRDefault="00CF63FF" w:rsidP="00CF63FF"/>
    <w:p w14:paraId="6C749B35" w14:textId="5073251B" w:rsidR="00CF63FF" w:rsidRDefault="00CF63FF" w:rsidP="00CF63FF"/>
    <w:p w14:paraId="6C636987" w14:textId="3CD44F63" w:rsidR="00CF63FF" w:rsidRDefault="00CF63FF" w:rsidP="00CF63FF"/>
    <w:p w14:paraId="37F65FCF" w14:textId="01C64FAF" w:rsidR="00CF63FF" w:rsidRDefault="00CF63FF" w:rsidP="00CF63FF"/>
    <w:p w14:paraId="2FEBAAFE" w14:textId="7F0B9183" w:rsidR="00CF63FF" w:rsidRDefault="00CF63FF" w:rsidP="00CF63FF"/>
    <w:p w14:paraId="79DA4B1E" w14:textId="5C57BA8C" w:rsidR="00CF63FF" w:rsidRDefault="00CF63FF" w:rsidP="00CF63FF"/>
    <w:p w14:paraId="2C9C76CF" w14:textId="0986B6E6" w:rsidR="009070C1" w:rsidRDefault="009070C1" w:rsidP="00CF63FF"/>
    <w:p w14:paraId="102344EA" w14:textId="77777777" w:rsidR="009070C1" w:rsidRDefault="009070C1" w:rsidP="00CF63FF"/>
    <w:p w14:paraId="5368C46F" w14:textId="7544B747" w:rsidR="00CF63FF" w:rsidRDefault="00CF63FF" w:rsidP="00CF63FF"/>
    <w:p w14:paraId="683820A4" w14:textId="4C492B8A" w:rsidR="00CF63FF" w:rsidRDefault="00CF63FF" w:rsidP="00CF63FF"/>
    <w:p w14:paraId="2E181F8E" w14:textId="79A4062E" w:rsidR="00CF63FF" w:rsidRPr="009564C7" w:rsidRDefault="00CF63FF" w:rsidP="009564C7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9564C7" w:rsidRPr="009564C7" w14:paraId="3151BE39" w14:textId="77777777" w:rsidTr="009564C7">
        <w:tc>
          <w:tcPr>
            <w:tcW w:w="1728" w:type="dxa"/>
            <w:shd w:val="clear" w:color="auto" w:fill="auto"/>
          </w:tcPr>
          <w:p w14:paraId="6426CD74" w14:textId="6EFD5F07" w:rsidR="009564C7" w:rsidRPr="009564C7" w:rsidRDefault="009564C7" w:rsidP="009564C7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5E4944" w:rsidRPr="00263560" w14:paraId="5EB3C26F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49BA8CB0" w14:textId="77777777" w:rsidR="005E4944" w:rsidRPr="00263560" w:rsidRDefault="005E4944" w:rsidP="005E4944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14B429C9" w14:textId="77777777" w:rsidR="005E4944" w:rsidRPr="00263560" w:rsidRDefault="005E4944" w:rsidP="005E4944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5E4944" w:rsidRPr="00BA52D5" w14:paraId="2B47BA33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313701EE" w14:textId="02852C9F" w:rsidR="005E4944" w:rsidRPr="00BA52D5" w:rsidRDefault="00C63F94" w:rsidP="005E4944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2651C6A1" w14:textId="7B493039" w:rsidR="005E4944" w:rsidRDefault="00C63F94" w:rsidP="005E494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Example of Exact Address Match Found</w:t>
                  </w:r>
                  <w:r w:rsidR="009A184A"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41CBFF1B" w14:textId="793A1E7F" w:rsidR="009A184A" w:rsidRDefault="009A184A" w:rsidP="00796173">
                  <w:pPr>
                    <w:pStyle w:val="TableHeaderText"/>
                    <w:numPr>
                      <w:ilvl w:val="0"/>
                      <w:numId w:val="8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If Exact Match, Click </w:t>
                  </w:r>
                  <w:r w:rsidRPr="004F217C">
                    <w:rPr>
                      <w:sz w:val="22"/>
                      <w:szCs w:val="22"/>
                    </w:rPr>
                    <w:t>Save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0CAD632F" w14:textId="555C0088" w:rsidR="00C63F94" w:rsidRDefault="00C63F94" w:rsidP="005E494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54C8627A" w14:textId="0067F8BD" w:rsidR="008669CC" w:rsidRDefault="00325D95" w:rsidP="005E494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BE0E1A" wp14:editId="292FD211">
                        <wp:extent cx="4125595" cy="2467610"/>
                        <wp:effectExtent l="0" t="0" r="8255" b="889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2467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3DC6B0" w14:textId="77777777" w:rsidR="005E4944" w:rsidRDefault="005E4944" w:rsidP="005E494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13083054" w14:textId="77777777" w:rsidR="00C63F94" w:rsidRDefault="00C63F94" w:rsidP="005E494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NOTE:  If Near Match returned:</w:t>
                  </w:r>
                </w:p>
                <w:p w14:paraId="1EFC0A42" w14:textId="369DD767" w:rsidR="005E4944" w:rsidRDefault="009A184A" w:rsidP="00796173">
                  <w:pPr>
                    <w:pStyle w:val="TableHeaderText"/>
                    <w:numPr>
                      <w:ilvl w:val="0"/>
                      <w:numId w:val="7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R</w:t>
                  </w:r>
                  <w:r w:rsidR="00C63F94">
                    <w:rPr>
                      <w:b w:val="0"/>
                      <w:sz w:val="22"/>
                      <w:szCs w:val="22"/>
                    </w:rPr>
                    <w:t>eview the alternatives.</w:t>
                  </w:r>
                </w:p>
                <w:p w14:paraId="4E078119" w14:textId="760FE661" w:rsidR="009A184A" w:rsidRDefault="009A184A" w:rsidP="00796173">
                  <w:pPr>
                    <w:pStyle w:val="TableHeaderText"/>
                    <w:numPr>
                      <w:ilvl w:val="0"/>
                      <w:numId w:val="7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Click on </w:t>
                  </w:r>
                  <w:r w:rsidRPr="004F217C">
                    <w:rPr>
                      <w:sz w:val="22"/>
                      <w:szCs w:val="22"/>
                    </w:rPr>
                    <w:t>Change</w:t>
                  </w:r>
                </w:p>
                <w:p w14:paraId="5B0606F4" w14:textId="30FE085D" w:rsidR="009A184A" w:rsidRDefault="009A184A" w:rsidP="00796173">
                  <w:pPr>
                    <w:pStyle w:val="TableHeaderText"/>
                    <w:numPr>
                      <w:ilvl w:val="0"/>
                      <w:numId w:val="7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Return to </w:t>
                  </w:r>
                  <w:r w:rsidRPr="004F217C">
                    <w:rPr>
                      <w:sz w:val="22"/>
                      <w:szCs w:val="22"/>
                    </w:rPr>
                    <w:t>step 3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462241EB" w14:textId="77777777" w:rsidR="005E4944" w:rsidRPr="00BA52D5" w:rsidRDefault="005E4944" w:rsidP="005E494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3FA4D37A" w14:textId="77777777" w:rsidR="009564C7" w:rsidRPr="009564C7" w:rsidRDefault="009564C7" w:rsidP="009564C7">
            <w:pPr>
              <w:pStyle w:val="BlockText"/>
            </w:pPr>
          </w:p>
        </w:tc>
      </w:tr>
    </w:tbl>
    <w:p w14:paraId="248E06DA" w14:textId="45B0E08D" w:rsidR="009564C7" w:rsidRDefault="009564C7" w:rsidP="009564C7">
      <w:pPr>
        <w:pStyle w:val="BlockLine"/>
      </w:pPr>
    </w:p>
    <w:p w14:paraId="2DA36926" w14:textId="7105AE2B" w:rsidR="009A184A" w:rsidRDefault="009A184A" w:rsidP="009A184A"/>
    <w:p w14:paraId="01F79FE3" w14:textId="13BD691C" w:rsidR="009A184A" w:rsidRDefault="009A184A" w:rsidP="009A184A"/>
    <w:p w14:paraId="64762001" w14:textId="22B6A620" w:rsidR="009A184A" w:rsidRDefault="009A184A" w:rsidP="009A184A"/>
    <w:p w14:paraId="540FD258" w14:textId="7E056710" w:rsidR="009A184A" w:rsidRDefault="009A184A" w:rsidP="009A184A"/>
    <w:p w14:paraId="304FBCA3" w14:textId="7E047B60" w:rsidR="009A184A" w:rsidRDefault="009A184A" w:rsidP="009A184A"/>
    <w:p w14:paraId="0CFDFAA1" w14:textId="0684A392" w:rsidR="009A184A" w:rsidRDefault="009A184A" w:rsidP="009A184A"/>
    <w:p w14:paraId="2983CA8B" w14:textId="3FFDFA4E" w:rsidR="009A184A" w:rsidRDefault="009A184A" w:rsidP="009A184A"/>
    <w:p w14:paraId="0D786AF0" w14:textId="5FAB428A" w:rsidR="009A184A" w:rsidRDefault="009A184A" w:rsidP="009A184A"/>
    <w:p w14:paraId="4824A1AB" w14:textId="405AE86D" w:rsidR="009A184A" w:rsidRDefault="009A184A" w:rsidP="009A184A"/>
    <w:p w14:paraId="7A936620" w14:textId="03C1D33D" w:rsidR="009A184A" w:rsidRDefault="009A184A" w:rsidP="009A184A"/>
    <w:p w14:paraId="3DD17725" w14:textId="27D491D2" w:rsidR="009A184A" w:rsidRDefault="009A184A" w:rsidP="009A184A"/>
    <w:p w14:paraId="20EAF4CA" w14:textId="70BDB881" w:rsidR="009A184A" w:rsidRDefault="009A184A" w:rsidP="009A184A"/>
    <w:p w14:paraId="395C25E0" w14:textId="1F25C357" w:rsidR="009A184A" w:rsidRDefault="009A184A" w:rsidP="009A184A"/>
    <w:p w14:paraId="06C3A698" w14:textId="1ADABB5C" w:rsidR="009A184A" w:rsidRDefault="009A184A" w:rsidP="009A184A"/>
    <w:p w14:paraId="54527D5B" w14:textId="7B9FEA17" w:rsidR="009A184A" w:rsidRDefault="009A184A" w:rsidP="009A184A"/>
    <w:p w14:paraId="40E472FC" w14:textId="171C067D" w:rsidR="009A184A" w:rsidRDefault="009A184A" w:rsidP="009A184A"/>
    <w:p w14:paraId="2931B431" w14:textId="72DA79EA" w:rsidR="009A184A" w:rsidRDefault="009A184A" w:rsidP="009A184A"/>
    <w:p w14:paraId="4283F61A" w14:textId="5B851318" w:rsidR="009A184A" w:rsidRDefault="009A184A" w:rsidP="009A184A"/>
    <w:p w14:paraId="1B3A5CC8" w14:textId="29062F10" w:rsidR="009A184A" w:rsidRDefault="009A184A" w:rsidP="009A184A"/>
    <w:p w14:paraId="6D483A72" w14:textId="06F72C1E" w:rsidR="009A184A" w:rsidRDefault="009A184A" w:rsidP="009A184A"/>
    <w:p w14:paraId="5B403008" w14:textId="6642A2D0" w:rsidR="009A184A" w:rsidRDefault="009A184A" w:rsidP="009A184A">
      <w:pPr>
        <w:pStyle w:val="Heading4"/>
      </w:pPr>
      <w:r>
        <w:lastRenderedPageBreak/>
        <w:t>LSR New Install</w:t>
      </w:r>
    </w:p>
    <w:p w14:paraId="41AB8796" w14:textId="2DCB9435" w:rsidR="009A184A" w:rsidRPr="009A184A" w:rsidRDefault="009A184A" w:rsidP="009A184A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9A184A" w:rsidRPr="009A184A" w14:paraId="72022C69" w14:textId="77777777" w:rsidTr="009A184A">
        <w:tc>
          <w:tcPr>
            <w:tcW w:w="1728" w:type="dxa"/>
            <w:shd w:val="clear" w:color="auto" w:fill="auto"/>
          </w:tcPr>
          <w:p w14:paraId="73B6D8CC" w14:textId="0FF9CEB3" w:rsidR="009A184A" w:rsidRPr="009A184A" w:rsidRDefault="009A184A" w:rsidP="009A184A">
            <w:pPr>
              <w:pStyle w:val="Heading5"/>
            </w:pPr>
            <w:r>
              <w:t>LSR New Install</w:t>
            </w:r>
          </w:p>
        </w:tc>
        <w:tc>
          <w:tcPr>
            <w:tcW w:w="7740" w:type="dxa"/>
            <w:shd w:val="clear" w:color="auto" w:fill="auto"/>
          </w:tcPr>
          <w:p w14:paraId="708CD7D1" w14:textId="77777777" w:rsidR="009A184A" w:rsidRDefault="004F217C" w:rsidP="009A184A">
            <w:pPr>
              <w:pStyle w:val="BlockText"/>
            </w:pPr>
            <w:r>
              <w:t>Follow the steps below to create and submit an LSR.</w:t>
            </w:r>
          </w:p>
          <w:p w14:paraId="393F268C" w14:textId="77777777" w:rsidR="004F217C" w:rsidRDefault="004F217C" w:rsidP="009A184A">
            <w:pPr>
              <w:pStyle w:val="BlockText"/>
            </w:pPr>
          </w:p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4F217C" w:rsidRPr="00263560" w14:paraId="35EF4E02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7A16AE56" w14:textId="77777777" w:rsidR="004F217C" w:rsidRPr="00263560" w:rsidRDefault="004F217C" w:rsidP="004F217C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532B0F1B" w14:textId="77777777" w:rsidR="004F217C" w:rsidRPr="00263560" w:rsidRDefault="004F217C" w:rsidP="004F217C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4F217C" w:rsidRPr="00BA52D5" w14:paraId="78F4FA85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38907C57" w14:textId="77777777" w:rsidR="004F217C" w:rsidRPr="00BA52D5" w:rsidRDefault="004F217C" w:rsidP="004F217C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19FEF8BD" w14:textId="375061F7" w:rsidR="004F217C" w:rsidRDefault="004F217C" w:rsidP="004F217C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Hover over </w:t>
                  </w:r>
                  <w:r w:rsidRPr="003066F9">
                    <w:rPr>
                      <w:sz w:val="22"/>
                      <w:szCs w:val="22"/>
                    </w:rPr>
                    <w:t>ORDER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and click on </w:t>
                  </w:r>
                  <w:r w:rsidRPr="003066F9">
                    <w:rPr>
                      <w:sz w:val="22"/>
                      <w:szCs w:val="22"/>
                    </w:rPr>
                    <w:t>New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65992A0C" w14:textId="129B12CA" w:rsidR="004F217C" w:rsidRDefault="006F2072" w:rsidP="004F217C">
                  <w:pPr>
                    <w:pStyle w:val="TableHeaderText"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91C4444" wp14:editId="5FD8628B">
                            <wp:simplePos x="0" y="0"/>
                            <wp:positionH relativeFrom="column">
                              <wp:posOffset>911225</wp:posOffset>
                            </wp:positionH>
                            <wp:positionV relativeFrom="paragraph">
                              <wp:posOffset>877570</wp:posOffset>
                            </wp:positionV>
                            <wp:extent cx="739775" cy="95250"/>
                            <wp:effectExtent l="57150" t="19050" r="3175" b="95250"/>
                            <wp:wrapNone/>
                            <wp:docPr id="21" name="Arrow: Left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39775" cy="95250"/>
                                    </a:xfrm>
                                    <a:prstGeom prst="left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730A85C" id="_x0000_t66" coordsize="21600,21600" o:spt="66" adj="5400,5400" path="m@0,l@0@1,21600@1,21600@2@0@2@0,21600,,10800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@0,0;0,10800;@0,21600;21600,10800" o:connectangles="270,180,90,0" textboxrect="@4,@1,21600,@2"/>
                            <v:handles>
                              <v:h position="#0,#1" xrange="0,21600" yrange="0,10800"/>
                            </v:handles>
                          </v:shapetype>
                          <v:shape id="Arrow: Left 21" o:spid="_x0000_s1026" type="#_x0000_t66" style="position:absolute;margin-left:71.75pt;margin-top:69.1pt;width:58.2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" adj="1391" fillcolor="#652523 [1637]" strokecolor="#bc4542 [3045]">
                            <v:fill color2="#ba4442 [3013]" rotate="t" angle="180" colors="0 #9b2d2a;52429f #cb3d3a;1 #ce3b37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 w:rsidR="00C954D5">
                    <w:rPr>
                      <w:noProof/>
                    </w:rPr>
                    <w:drawing>
                      <wp:inline distT="0" distB="0" distL="0" distR="0" wp14:anchorId="622C8D92" wp14:editId="62401119">
                        <wp:extent cx="4125595" cy="2243455"/>
                        <wp:effectExtent l="0" t="0" r="8255" b="444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2243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25D1F8" w14:textId="77777777" w:rsidR="004F217C" w:rsidRPr="00BA52D5" w:rsidRDefault="004F217C" w:rsidP="004F217C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  <w:tr w:rsidR="00E23DD4" w:rsidRPr="00BA52D5" w14:paraId="4FEBB871" w14:textId="77777777" w:rsidTr="007302D5">
              <w:trPr>
                <w:trHeight w:val="5880"/>
              </w:trPr>
              <w:tc>
                <w:tcPr>
                  <w:tcW w:w="525" w:type="pct"/>
                  <w:shd w:val="clear" w:color="auto" w:fill="auto"/>
                </w:tcPr>
                <w:p w14:paraId="2356F843" w14:textId="5F961ADA" w:rsidR="00E23DD4" w:rsidRDefault="00167319" w:rsidP="004F217C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7C674F30" w14:textId="0F24C104" w:rsidR="00E23DD4" w:rsidRDefault="00487410" w:rsidP="00796173">
                  <w:pPr>
                    <w:pStyle w:val="TableHeaderText"/>
                    <w:numPr>
                      <w:ilvl w:val="0"/>
                      <w:numId w:val="9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Select your </w:t>
                  </w:r>
                  <w:r w:rsidRPr="001E3E31">
                    <w:rPr>
                      <w:sz w:val="22"/>
                      <w:szCs w:val="22"/>
                    </w:rPr>
                    <w:t>Managed ESP</w:t>
                  </w:r>
                  <w:r w:rsidR="00B9791E">
                    <w:rPr>
                      <w:b w:val="0"/>
                      <w:sz w:val="22"/>
                      <w:szCs w:val="22"/>
                    </w:rPr>
                    <w:t xml:space="preserve"> (same as OCN)</w:t>
                  </w:r>
                </w:p>
                <w:p w14:paraId="0EA94B9E" w14:textId="1911FC6A" w:rsidR="00487410" w:rsidRDefault="00487410" w:rsidP="00796173">
                  <w:pPr>
                    <w:pStyle w:val="TableHeaderText"/>
                    <w:numPr>
                      <w:ilvl w:val="0"/>
                      <w:numId w:val="9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your </w:t>
                  </w:r>
                  <w:r w:rsidR="001E3E31">
                    <w:rPr>
                      <w:b w:val="0"/>
                      <w:sz w:val="22"/>
                      <w:szCs w:val="22"/>
                    </w:rPr>
                    <w:t>o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rder </w:t>
                  </w:r>
                  <w:r w:rsidR="001E3E31">
                    <w:rPr>
                      <w:b w:val="0"/>
                      <w:sz w:val="22"/>
                      <w:szCs w:val="22"/>
                    </w:rPr>
                    <w:t>n</w:t>
                  </w:r>
                  <w:r>
                    <w:rPr>
                      <w:b w:val="0"/>
                      <w:sz w:val="22"/>
                      <w:szCs w:val="22"/>
                    </w:rPr>
                    <w:t>umber</w:t>
                  </w:r>
                  <w:r w:rsidR="001E3E31">
                    <w:rPr>
                      <w:b w:val="0"/>
                      <w:sz w:val="22"/>
                      <w:szCs w:val="22"/>
                    </w:rPr>
                    <w:t xml:space="preserve"> in </w:t>
                  </w:r>
                  <w:r w:rsidR="001E3E31" w:rsidRPr="001E3E31">
                    <w:rPr>
                      <w:sz w:val="22"/>
                      <w:szCs w:val="22"/>
                    </w:rPr>
                    <w:t>Order Number</w:t>
                  </w:r>
                  <w:r w:rsidR="001E3E31">
                    <w:rPr>
                      <w:b w:val="0"/>
                      <w:sz w:val="22"/>
                      <w:szCs w:val="22"/>
                    </w:rPr>
                    <w:t xml:space="preserve"> field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. </w:t>
                  </w:r>
                  <w:r w:rsidRPr="00B9791E">
                    <w:rPr>
                      <w:sz w:val="22"/>
                      <w:szCs w:val="22"/>
                    </w:rPr>
                    <w:t>NOTE</w:t>
                  </w:r>
                  <w:r>
                    <w:rPr>
                      <w:b w:val="0"/>
                      <w:sz w:val="22"/>
                      <w:szCs w:val="22"/>
                    </w:rPr>
                    <w:t>: Must start with DSL. (example: DSL12345).</w:t>
                  </w:r>
                </w:p>
                <w:p w14:paraId="620D36A9" w14:textId="204DEC4B" w:rsidR="00B9791E" w:rsidRDefault="00B9791E" w:rsidP="00796173">
                  <w:pPr>
                    <w:pStyle w:val="TableHeaderText"/>
                    <w:numPr>
                      <w:ilvl w:val="0"/>
                      <w:numId w:val="9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Select your </w:t>
                  </w:r>
                  <w:r w:rsidRPr="00B9791E">
                    <w:rPr>
                      <w:sz w:val="22"/>
                      <w:szCs w:val="22"/>
                    </w:rPr>
                    <w:t>OCN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35930028" w14:textId="00C8E791" w:rsidR="00487410" w:rsidRDefault="00487410" w:rsidP="00796173">
                  <w:pPr>
                    <w:pStyle w:val="TableHeaderText"/>
                    <w:numPr>
                      <w:ilvl w:val="0"/>
                      <w:numId w:val="9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Select EB-Resale in </w:t>
                  </w:r>
                  <w:r w:rsidRPr="001E3E31">
                    <w:rPr>
                      <w:sz w:val="22"/>
                      <w:szCs w:val="22"/>
                    </w:rPr>
                    <w:t>Service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4D21C9BA" w14:textId="4179D170" w:rsidR="00487410" w:rsidRDefault="00487410" w:rsidP="00796173">
                  <w:pPr>
                    <w:pStyle w:val="TableHeaderText"/>
                    <w:numPr>
                      <w:ilvl w:val="0"/>
                      <w:numId w:val="9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Select N-New Installation in </w:t>
                  </w:r>
                  <w:r w:rsidRPr="001E3E31">
                    <w:rPr>
                      <w:sz w:val="22"/>
                      <w:szCs w:val="22"/>
                    </w:rPr>
                    <w:t>Activity</w:t>
                  </w:r>
                  <w:r w:rsidR="001E3E31">
                    <w:rPr>
                      <w:b w:val="0"/>
                      <w:sz w:val="22"/>
                      <w:szCs w:val="22"/>
                    </w:rPr>
                    <w:t xml:space="preserve"> field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10B42B84" w14:textId="77777777" w:rsidR="00487410" w:rsidRDefault="00487410" w:rsidP="00796173">
                  <w:pPr>
                    <w:pStyle w:val="TableHeaderText"/>
                    <w:numPr>
                      <w:ilvl w:val="0"/>
                      <w:numId w:val="9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Click </w:t>
                  </w:r>
                  <w:r w:rsidRPr="001E3E31">
                    <w:rPr>
                      <w:sz w:val="22"/>
                      <w:szCs w:val="22"/>
                    </w:rPr>
                    <w:t>Initiate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023AB347" w14:textId="62433AB1" w:rsidR="00487410" w:rsidRDefault="00A41927" w:rsidP="00487410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82F7224" wp14:editId="5F3AA0C0">
                        <wp:extent cx="4125595" cy="2795905"/>
                        <wp:effectExtent l="0" t="0" r="8255" b="444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7EDCDC" w14:textId="6AF63421" w:rsidR="00487410" w:rsidRDefault="00487410" w:rsidP="00487410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48A80CDC" w14:textId="063D80F9" w:rsidR="004F217C" w:rsidRPr="009A184A" w:rsidRDefault="004F217C" w:rsidP="009A184A">
            <w:pPr>
              <w:pStyle w:val="BlockText"/>
            </w:pPr>
          </w:p>
        </w:tc>
      </w:tr>
    </w:tbl>
    <w:p w14:paraId="7601722B" w14:textId="39035213" w:rsidR="009A184A" w:rsidRDefault="009A184A" w:rsidP="009A184A">
      <w:pPr>
        <w:pStyle w:val="BlockLine"/>
      </w:pPr>
    </w:p>
    <w:p w14:paraId="4F70666A" w14:textId="2615BD3C" w:rsidR="00487410" w:rsidRDefault="00487410" w:rsidP="00487410"/>
    <w:p w14:paraId="2B0980A3" w14:textId="2698BEE3" w:rsidR="00487410" w:rsidRDefault="00487410" w:rsidP="00487410"/>
    <w:p w14:paraId="4CDFE3DB" w14:textId="443516C9" w:rsidR="00487410" w:rsidRDefault="00487410" w:rsidP="00487410"/>
    <w:p w14:paraId="43B7E8C6" w14:textId="0169BFE9" w:rsidR="00487410" w:rsidRDefault="00487410" w:rsidP="00487410"/>
    <w:p w14:paraId="50F4082A" w14:textId="3CEA07C7" w:rsidR="00487410" w:rsidRDefault="00487410" w:rsidP="00487410"/>
    <w:p w14:paraId="79393E66" w14:textId="241BB87B" w:rsidR="00487410" w:rsidRDefault="00487410" w:rsidP="00487410"/>
    <w:p w14:paraId="655CB0EA" w14:textId="65D90D84" w:rsidR="00487410" w:rsidRPr="00186171" w:rsidRDefault="00487410" w:rsidP="00186171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186171" w:rsidRPr="00186171" w14:paraId="6D990A83" w14:textId="77777777" w:rsidTr="00186171">
        <w:tc>
          <w:tcPr>
            <w:tcW w:w="1728" w:type="dxa"/>
            <w:shd w:val="clear" w:color="auto" w:fill="auto"/>
          </w:tcPr>
          <w:p w14:paraId="0A309C0F" w14:textId="490FC730" w:rsidR="00186171" w:rsidRPr="00186171" w:rsidRDefault="00186171" w:rsidP="00186171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6F2072" w:rsidRPr="00263560" w14:paraId="429A8F03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7E39DB4B" w14:textId="77777777" w:rsidR="006F2072" w:rsidRPr="00263560" w:rsidRDefault="006F2072" w:rsidP="006F2072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0C9EC93B" w14:textId="77777777" w:rsidR="006F2072" w:rsidRPr="00263560" w:rsidRDefault="006F2072" w:rsidP="006F2072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6F2072" w:rsidRPr="00BA52D5" w14:paraId="7B208B37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3E6D30DE" w14:textId="1C90F816" w:rsidR="006F2072" w:rsidRPr="00BA52D5" w:rsidRDefault="00167319" w:rsidP="006F2072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78C5DEBA" w14:textId="5BEFE2DF" w:rsidR="006F2072" w:rsidRDefault="006F2072" w:rsidP="006F207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1A3FCA">
                    <w:rPr>
                      <w:sz w:val="22"/>
                      <w:szCs w:val="22"/>
                    </w:rPr>
                    <w:t>LSR Form Entry</w:t>
                  </w:r>
                </w:p>
                <w:p w14:paraId="128D23A1" w14:textId="71AE219D" w:rsidR="006F2072" w:rsidRDefault="004E2078" w:rsidP="006F207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4C65E4" wp14:editId="4DEDBE5C">
                        <wp:extent cx="4125595" cy="779780"/>
                        <wp:effectExtent l="0" t="0" r="8255" b="127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779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7321" w14:textId="77777777" w:rsidR="006F2072" w:rsidRDefault="006F2072" w:rsidP="006F207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5521B36C" w14:textId="77777777" w:rsidR="006F2072" w:rsidRDefault="006F2072" w:rsidP="006F207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30EDA2BF" w14:textId="77777777" w:rsidR="006F2072" w:rsidRPr="001A3FCA" w:rsidRDefault="006F2072" w:rsidP="006F207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1A3FCA">
                    <w:rPr>
                      <w:b w:val="0"/>
                      <w:sz w:val="22"/>
                      <w:szCs w:val="22"/>
                      <w:u w:val="single"/>
                    </w:rPr>
                    <w:t>LSR Admin Section:</w:t>
                  </w:r>
                </w:p>
                <w:p w14:paraId="4C73618D" w14:textId="29196812" w:rsidR="006F2072" w:rsidRDefault="00D95033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Enter</w:t>
                  </w:r>
                  <w:r w:rsidR="006F2072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1E3E31">
                    <w:rPr>
                      <w:b w:val="0"/>
                      <w:sz w:val="22"/>
                      <w:szCs w:val="22"/>
                    </w:rPr>
                    <w:t xml:space="preserve">1 in </w:t>
                  </w:r>
                  <w:r w:rsidR="006F2072" w:rsidRPr="00D95033">
                    <w:rPr>
                      <w:sz w:val="22"/>
                      <w:szCs w:val="22"/>
                    </w:rPr>
                    <w:t>LOCQTY</w:t>
                  </w:r>
                  <w:r w:rsidR="006F2072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1E3E31">
                    <w:rPr>
                      <w:b w:val="0"/>
                      <w:sz w:val="22"/>
                      <w:szCs w:val="22"/>
                    </w:rPr>
                    <w:t>field</w:t>
                  </w:r>
                  <w:r w:rsidR="006F2072"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055F4836" w14:textId="0E405B3A" w:rsidR="006F2072" w:rsidRDefault="00D95033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your </w:t>
                  </w:r>
                  <w:r w:rsidRPr="001E3E31">
                    <w:rPr>
                      <w:b w:val="0"/>
                      <w:sz w:val="22"/>
                      <w:szCs w:val="22"/>
                    </w:rPr>
                    <w:t>Project ID</w:t>
                  </w:r>
                  <w:r w:rsidR="001E3E31">
                    <w:rPr>
                      <w:sz w:val="22"/>
                      <w:szCs w:val="22"/>
                    </w:rPr>
                    <w:t xml:space="preserve"> </w:t>
                  </w:r>
                  <w:r w:rsidR="001E3E31" w:rsidRPr="001E3E31">
                    <w:rPr>
                      <w:b w:val="0"/>
                      <w:sz w:val="22"/>
                      <w:szCs w:val="22"/>
                    </w:rPr>
                    <w:t>in</w:t>
                  </w:r>
                  <w:r w:rsidR="001E3E31">
                    <w:rPr>
                      <w:sz w:val="22"/>
                      <w:szCs w:val="22"/>
                    </w:rPr>
                    <w:t xml:space="preserve"> Project ID </w:t>
                  </w:r>
                  <w:r w:rsidR="001E3E31" w:rsidRPr="001E3E31">
                    <w:rPr>
                      <w:b w:val="0"/>
                      <w:sz w:val="22"/>
                      <w:szCs w:val="22"/>
                    </w:rPr>
                    <w:t>field</w:t>
                  </w:r>
                  <w:r w:rsidRPr="001E3E31">
                    <w:rPr>
                      <w:b w:val="0"/>
                      <w:sz w:val="22"/>
                      <w:szCs w:val="22"/>
                    </w:rPr>
                    <w:t>.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Will always begin with CWS and end in BSA (example:  CWSxxxxBSA)</w:t>
                  </w:r>
                </w:p>
                <w:p w14:paraId="6CB44127" w14:textId="77777777" w:rsidR="00D95033" w:rsidRDefault="00D95033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Select B in </w:t>
                  </w:r>
                  <w:r w:rsidRPr="00D95033">
                    <w:rPr>
                      <w:sz w:val="22"/>
                      <w:szCs w:val="22"/>
                    </w:rPr>
                    <w:t>PROJINDR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3BDA24E8" w14:textId="77777777" w:rsidR="00D95033" w:rsidRDefault="00D95033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Select E in </w:t>
                  </w:r>
                  <w:r w:rsidRPr="00D95033">
                    <w:rPr>
                      <w:sz w:val="22"/>
                      <w:szCs w:val="22"/>
                    </w:rPr>
                    <w:t>RTR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090EE1AB" w14:textId="77777777" w:rsidR="00D95033" w:rsidRPr="004E2078" w:rsidRDefault="00D95033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4E2078">
                    <w:rPr>
                      <w:b w:val="0"/>
                      <w:sz w:val="22"/>
                      <w:szCs w:val="22"/>
                    </w:rPr>
                    <w:t xml:space="preserve">Enter </w:t>
                  </w:r>
                  <w:r w:rsidRPr="004E2078">
                    <w:rPr>
                      <w:sz w:val="22"/>
                      <w:szCs w:val="22"/>
                    </w:rPr>
                    <w:t>CCNA</w:t>
                  </w:r>
                  <w:r w:rsidRPr="004E2078"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1F223B49" w14:textId="40431533" w:rsidR="00D95033" w:rsidRDefault="003A2A82" w:rsidP="00D95033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9117F2" wp14:editId="215097A0">
                        <wp:extent cx="4125595" cy="1202690"/>
                        <wp:effectExtent l="0" t="0" r="8255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202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925055" w14:textId="1AF409A2" w:rsidR="00D95033" w:rsidRPr="00BA52D5" w:rsidRDefault="00D95033" w:rsidP="00D95033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05DF9663" w14:textId="77777777" w:rsidR="00186171" w:rsidRPr="00186171" w:rsidRDefault="00186171" w:rsidP="00186171">
            <w:pPr>
              <w:pStyle w:val="BlockText"/>
            </w:pPr>
          </w:p>
        </w:tc>
      </w:tr>
    </w:tbl>
    <w:p w14:paraId="52E86D73" w14:textId="31C36798" w:rsidR="00186171" w:rsidRDefault="00186171" w:rsidP="00186171">
      <w:pPr>
        <w:pStyle w:val="BlockLine"/>
      </w:pPr>
    </w:p>
    <w:p w14:paraId="306A1281" w14:textId="7054A1FF" w:rsidR="001A3FCA" w:rsidRDefault="001A3FCA" w:rsidP="001A3FCA"/>
    <w:p w14:paraId="79D7AA3F" w14:textId="61AB2167" w:rsidR="001A3FCA" w:rsidRDefault="001A3FCA" w:rsidP="001A3FCA"/>
    <w:p w14:paraId="7D2D699F" w14:textId="5239E69B" w:rsidR="001A3FCA" w:rsidRDefault="001A3FCA" w:rsidP="001A3FCA"/>
    <w:p w14:paraId="1250AD3D" w14:textId="3C12CA56" w:rsidR="001A3FCA" w:rsidRDefault="001A3FCA" w:rsidP="001A3FCA"/>
    <w:p w14:paraId="37E92287" w14:textId="05DE745B" w:rsidR="001A3FCA" w:rsidRDefault="001A3FCA" w:rsidP="001A3FCA"/>
    <w:p w14:paraId="42227C55" w14:textId="4008A856" w:rsidR="001A3FCA" w:rsidRDefault="001A3FCA" w:rsidP="001A3FCA"/>
    <w:p w14:paraId="272ED4D1" w14:textId="4AA72D24" w:rsidR="001A3FCA" w:rsidRDefault="001A3FCA" w:rsidP="001A3FCA"/>
    <w:p w14:paraId="0A7BA868" w14:textId="44F84797" w:rsidR="001A3FCA" w:rsidRDefault="001A3FCA" w:rsidP="001A3FCA"/>
    <w:p w14:paraId="03DF5356" w14:textId="298CB7CD" w:rsidR="001A3FCA" w:rsidRDefault="001A3FCA" w:rsidP="001A3FCA"/>
    <w:p w14:paraId="1673F7BC" w14:textId="79F3ACFA" w:rsidR="001A3FCA" w:rsidRDefault="001A3FCA" w:rsidP="001A3FCA"/>
    <w:p w14:paraId="143FF02E" w14:textId="73EDC3D7" w:rsidR="001A3FCA" w:rsidRDefault="001A3FCA" w:rsidP="001A3FCA"/>
    <w:p w14:paraId="037EF29D" w14:textId="382E2CE7" w:rsidR="001A3FCA" w:rsidRDefault="001A3FCA" w:rsidP="001A3FCA"/>
    <w:p w14:paraId="5E7D78C7" w14:textId="0E8F427D" w:rsidR="001A3FCA" w:rsidRDefault="001A3FCA" w:rsidP="001A3FCA"/>
    <w:p w14:paraId="28F660DF" w14:textId="0EEF0BFA" w:rsidR="001A3FCA" w:rsidRDefault="001A3FCA" w:rsidP="001A3FCA"/>
    <w:p w14:paraId="03AB3BCF" w14:textId="5B221A56" w:rsidR="001A3FCA" w:rsidRDefault="001A3FCA" w:rsidP="001A3FCA"/>
    <w:p w14:paraId="4659408A" w14:textId="690DCC2A" w:rsidR="001A3FCA" w:rsidRDefault="001A3FCA" w:rsidP="001A3FCA"/>
    <w:p w14:paraId="515E65E3" w14:textId="2D778E42" w:rsidR="001A3FCA" w:rsidRDefault="001A3FCA" w:rsidP="001A3FCA"/>
    <w:p w14:paraId="5E9936D1" w14:textId="36D8DCA6" w:rsidR="001A3FCA" w:rsidRDefault="001A3FCA" w:rsidP="001A3FCA"/>
    <w:p w14:paraId="38959549" w14:textId="5D8CE836" w:rsidR="001A3FCA" w:rsidRPr="001A3FCA" w:rsidRDefault="001A3FCA" w:rsidP="001A3FCA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1A3FCA" w:rsidRPr="001A3FCA" w14:paraId="71A63A2C" w14:textId="77777777" w:rsidTr="001A3FCA">
        <w:tc>
          <w:tcPr>
            <w:tcW w:w="1728" w:type="dxa"/>
            <w:shd w:val="clear" w:color="auto" w:fill="auto"/>
          </w:tcPr>
          <w:p w14:paraId="562F3A50" w14:textId="14E6BBE0" w:rsidR="001A3FCA" w:rsidRPr="001A3FCA" w:rsidRDefault="001A3FCA" w:rsidP="001A3FCA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1A3FCA" w:rsidRPr="00263560" w14:paraId="1197DB80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56D38428" w14:textId="77777777" w:rsidR="001A3FCA" w:rsidRPr="00263560" w:rsidRDefault="001A3FCA" w:rsidP="001A3FCA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0B81E76C" w14:textId="77777777" w:rsidR="001A3FCA" w:rsidRPr="00263560" w:rsidRDefault="001A3FCA" w:rsidP="001A3FCA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1A3FCA" w:rsidRPr="00BA52D5" w14:paraId="7F5CC93E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09CC78FF" w14:textId="79FC01B5" w:rsidR="001A3FCA" w:rsidRPr="00BA52D5" w:rsidRDefault="00167319" w:rsidP="001A3FCA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3 cont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044A8AA9" w14:textId="731D0571" w:rsidR="001A3FCA" w:rsidRPr="001A3FCA" w:rsidRDefault="001A3FCA" w:rsidP="001A3FC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1A3FCA">
                    <w:rPr>
                      <w:sz w:val="22"/>
                      <w:szCs w:val="22"/>
                    </w:rPr>
                    <w:t>LSR Form Entry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(continued)</w:t>
                  </w:r>
                </w:p>
                <w:p w14:paraId="3AB61577" w14:textId="77777777" w:rsidR="001A3FCA" w:rsidRDefault="001A3FCA" w:rsidP="001A3FC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01ACB279" w14:textId="5A872DF4" w:rsidR="001A3FCA" w:rsidRPr="001A3FCA" w:rsidRDefault="001A3FCA" w:rsidP="001A3FC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1A3FCA">
                    <w:rPr>
                      <w:b w:val="0"/>
                      <w:sz w:val="22"/>
                      <w:szCs w:val="22"/>
                      <w:u w:val="single"/>
                    </w:rPr>
                    <w:t xml:space="preserve">LSR </w:t>
                  </w:r>
                  <w:r w:rsidR="0098412B">
                    <w:rPr>
                      <w:b w:val="0"/>
                      <w:sz w:val="22"/>
                      <w:szCs w:val="22"/>
                      <w:u w:val="single"/>
                    </w:rPr>
                    <w:t>Authorization section</w:t>
                  </w:r>
                  <w:r w:rsidRPr="001A3FCA">
                    <w:rPr>
                      <w:b w:val="0"/>
                      <w:sz w:val="22"/>
                      <w:szCs w:val="22"/>
                      <w:u w:val="single"/>
                    </w:rPr>
                    <w:t>:</w:t>
                  </w:r>
                </w:p>
                <w:p w14:paraId="59476E6C" w14:textId="4AD74E1F" w:rsidR="001A3FCA" w:rsidRDefault="001A3FCA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</w:t>
                  </w:r>
                  <w:r w:rsidR="0098412B" w:rsidRPr="0098412B">
                    <w:rPr>
                      <w:b w:val="0"/>
                      <w:sz w:val="22"/>
                      <w:szCs w:val="22"/>
                    </w:rPr>
                    <w:t>(</w:t>
                  </w:r>
                  <w:r w:rsidR="0098412B" w:rsidRPr="0098412B">
                    <w:rPr>
                      <w:sz w:val="22"/>
                      <w:szCs w:val="22"/>
                    </w:rPr>
                    <w:t>1BF-</w:t>
                  </w:r>
                  <w:r w:rsidR="0098412B" w:rsidRPr="0098412B">
                    <w:rPr>
                      <w:b w:val="0"/>
                      <w:sz w:val="22"/>
                      <w:szCs w:val="22"/>
                    </w:rPr>
                    <w:t xml:space="preserve"> for Business, </w:t>
                  </w:r>
                  <w:r w:rsidR="0098412B" w:rsidRPr="0098412B">
                    <w:rPr>
                      <w:sz w:val="22"/>
                      <w:szCs w:val="22"/>
                    </w:rPr>
                    <w:t>2BF-</w:t>
                  </w:r>
                  <w:r w:rsidR="0098412B" w:rsidRPr="0098412B">
                    <w:rPr>
                      <w:b w:val="0"/>
                      <w:sz w:val="22"/>
                      <w:szCs w:val="22"/>
                    </w:rPr>
                    <w:t xml:space="preserve"> for Residence)</w:t>
                  </w:r>
                  <w:r w:rsidR="001E3E31">
                    <w:rPr>
                      <w:b w:val="0"/>
                      <w:sz w:val="22"/>
                      <w:szCs w:val="22"/>
                    </w:rPr>
                    <w:t xml:space="preserve"> in TOS field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5DCD2525" w14:textId="53F8CB46" w:rsidR="0098412B" w:rsidRDefault="0098412B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Select </w:t>
                  </w:r>
                  <w:r w:rsidRPr="0098412B">
                    <w:rPr>
                      <w:sz w:val="22"/>
                      <w:szCs w:val="22"/>
                    </w:rPr>
                    <w:t>DDD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(Desired Due Date). </w:t>
                  </w:r>
                </w:p>
                <w:p w14:paraId="146B4D42" w14:textId="4D915E57" w:rsidR="001A3FCA" w:rsidRDefault="006F22E9" w:rsidP="001A3FC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CDD1655" wp14:editId="28AE95D8">
                        <wp:extent cx="4125595" cy="1203960"/>
                        <wp:effectExtent l="0" t="0" r="8255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203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4EF312" w14:textId="77777777" w:rsidR="001A3FCA" w:rsidRDefault="001A3FCA" w:rsidP="001A3FC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618551ED" w14:textId="77777777" w:rsidR="0098412B" w:rsidRPr="00264086" w:rsidRDefault="0098412B" w:rsidP="001A3FC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264086">
                    <w:rPr>
                      <w:b w:val="0"/>
                      <w:sz w:val="22"/>
                      <w:szCs w:val="22"/>
                      <w:u w:val="single"/>
                    </w:rPr>
                    <w:t>LSR Contact section</w:t>
                  </w:r>
                  <w:r w:rsidRPr="00264086">
                    <w:rPr>
                      <w:b w:val="0"/>
                      <w:sz w:val="22"/>
                      <w:szCs w:val="22"/>
                    </w:rPr>
                    <w:t>:</w:t>
                  </w:r>
                </w:p>
                <w:p w14:paraId="4B7C4FEF" w14:textId="30E2FEC5" w:rsidR="0098412B" w:rsidRDefault="001E3E31" w:rsidP="00796173">
                  <w:pPr>
                    <w:pStyle w:val="TableHeaderText"/>
                    <w:numPr>
                      <w:ilvl w:val="0"/>
                      <w:numId w:val="11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Enter name of person creating LSR in</w:t>
                  </w:r>
                  <w:r w:rsidR="0098412B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98412B" w:rsidRPr="00264086">
                    <w:rPr>
                      <w:sz w:val="22"/>
                      <w:szCs w:val="22"/>
                    </w:rPr>
                    <w:t>I</w:t>
                  </w:r>
                  <w:r w:rsidR="006F22E9">
                    <w:rPr>
                      <w:sz w:val="22"/>
                      <w:szCs w:val="22"/>
                    </w:rPr>
                    <w:t>N</w:t>
                  </w:r>
                  <w:r w:rsidR="00365DD7">
                    <w:rPr>
                      <w:sz w:val="22"/>
                      <w:szCs w:val="22"/>
                    </w:rPr>
                    <w:t>IT</w:t>
                  </w:r>
                  <w:r w:rsidR="0098412B">
                    <w:rPr>
                      <w:b w:val="0"/>
                      <w:sz w:val="22"/>
                      <w:szCs w:val="22"/>
                    </w:rPr>
                    <w:t xml:space="preserve"> field</w:t>
                  </w:r>
                  <w:r w:rsidR="00611182">
                    <w:rPr>
                      <w:b w:val="0"/>
                      <w:sz w:val="22"/>
                      <w:szCs w:val="22"/>
                    </w:rPr>
                    <w:t xml:space="preserve"> (to the right of the screen)</w:t>
                  </w:r>
                </w:p>
                <w:p w14:paraId="05CD77D4" w14:textId="448688DB" w:rsidR="0098412B" w:rsidRDefault="001E3E31" w:rsidP="00796173">
                  <w:pPr>
                    <w:pStyle w:val="TableHeaderText"/>
                    <w:numPr>
                      <w:ilvl w:val="0"/>
                      <w:numId w:val="11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TN of person creating the LSR in </w:t>
                  </w:r>
                  <w:r w:rsidR="00365DD7">
                    <w:rPr>
                      <w:sz w:val="22"/>
                      <w:szCs w:val="22"/>
                    </w:rPr>
                    <w:t>INIT</w:t>
                  </w:r>
                  <w:r w:rsidR="0098412B" w:rsidRPr="001E3E31">
                    <w:rPr>
                      <w:sz w:val="22"/>
                      <w:szCs w:val="22"/>
                    </w:rPr>
                    <w:t xml:space="preserve"> TEL NO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field</w:t>
                  </w:r>
                  <w:r w:rsidR="0098412B"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1A75EF45" w14:textId="39EEC16B" w:rsidR="0098412B" w:rsidRDefault="008D4158" w:rsidP="0098412B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7F039C" wp14:editId="147FB127">
                        <wp:extent cx="4125595" cy="1352550"/>
                        <wp:effectExtent l="0" t="0" r="8255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352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7F8D4D" w14:textId="367AA76E" w:rsidR="0098412B" w:rsidRPr="00BA52D5" w:rsidRDefault="0098412B" w:rsidP="0098412B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6CDCE767" w14:textId="77777777" w:rsidR="001A3FCA" w:rsidRPr="001A3FCA" w:rsidRDefault="001A3FCA" w:rsidP="001A3FCA">
            <w:pPr>
              <w:pStyle w:val="BlockText"/>
            </w:pPr>
          </w:p>
        </w:tc>
      </w:tr>
    </w:tbl>
    <w:p w14:paraId="01B53F88" w14:textId="28DAD54F" w:rsidR="001A3FCA" w:rsidRDefault="001A3FCA" w:rsidP="001A3FCA">
      <w:pPr>
        <w:pStyle w:val="BlockLine"/>
      </w:pPr>
    </w:p>
    <w:p w14:paraId="6E35FB48" w14:textId="27F5F337" w:rsidR="0015780F" w:rsidRDefault="0015780F" w:rsidP="0015780F"/>
    <w:p w14:paraId="21805AC7" w14:textId="542736F2" w:rsidR="0015780F" w:rsidRDefault="0015780F" w:rsidP="0015780F"/>
    <w:p w14:paraId="7F73B3A8" w14:textId="14C03AC1" w:rsidR="0015780F" w:rsidRDefault="0015780F" w:rsidP="0015780F"/>
    <w:p w14:paraId="2D9AC85E" w14:textId="26059837" w:rsidR="0015780F" w:rsidRDefault="0015780F" w:rsidP="0015780F"/>
    <w:p w14:paraId="3FAD3632" w14:textId="7304E930" w:rsidR="0015780F" w:rsidRDefault="0015780F" w:rsidP="0015780F"/>
    <w:p w14:paraId="1E72CC27" w14:textId="350EB56E" w:rsidR="0015780F" w:rsidRDefault="0015780F" w:rsidP="0015780F"/>
    <w:p w14:paraId="10531ED2" w14:textId="5FD21A4E" w:rsidR="0015780F" w:rsidRDefault="0015780F" w:rsidP="0015780F"/>
    <w:p w14:paraId="1A480F22" w14:textId="59795B4C" w:rsidR="0015780F" w:rsidRDefault="0015780F" w:rsidP="0015780F"/>
    <w:p w14:paraId="1FB06B8C" w14:textId="4E1A93C7" w:rsidR="0015780F" w:rsidRDefault="0015780F" w:rsidP="0015780F"/>
    <w:p w14:paraId="6CA422CA" w14:textId="6FD795FE" w:rsidR="0015780F" w:rsidRDefault="0015780F" w:rsidP="0015780F"/>
    <w:p w14:paraId="3CA21FCB" w14:textId="32AA8597" w:rsidR="0015780F" w:rsidRDefault="0015780F" w:rsidP="0015780F"/>
    <w:p w14:paraId="52D3B956" w14:textId="1F79FD06" w:rsidR="0015780F" w:rsidRDefault="0015780F" w:rsidP="0015780F"/>
    <w:p w14:paraId="25EC8E6C" w14:textId="62B826C7" w:rsidR="0015780F" w:rsidRDefault="0015780F" w:rsidP="0015780F"/>
    <w:p w14:paraId="4DB4830C" w14:textId="21144CA3" w:rsidR="0015780F" w:rsidRPr="0015780F" w:rsidRDefault="0015780F" w:rsidP="0015780F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15780F" w:rsidRPr="0015780F" w14:paraId="52B8120B" w14:textId="77777777" w:rsidTr="0015780F">
        <w:tc>
          <w:tcPr>
            <w:tcW w:w="1728" w:type="dxa"/>
            <w:shd w:val="clear" w:color="auto" w:fill="auto"/>
          </w:tcPr>
          <w:p w14:paraId="23C7185A" w14:textId="5DE433DA" w:rsidR="0015780F" w:rsidRPr="0015780F" w:rsidRDefault="0015780F" w:rsidP="0015780F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264086" w:rsidRPr="00263560" w14:paraId="0A1F7487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45CFAA7A" w14:textId="77777777" w:rsidR="00264086" w:rsidRPr="00263560" w:rsidRDefault="00264086" w:rsidP="00264086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4ACBDE64" w14:textId="77777777" w:rsidR="00264086" w:rsidRPr="00263560" w:rsidRDefault="00264086" w:rsidP="00264086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264086" w:rsidRPr="00BA52D5" w14:paraId="642B3E50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73C61C7B" w14:textId="4E262522" w:rsidR="00264086" w:rsidRPr="00BA52D5" w:rsidRDefault="00167319" w:rsidP="00264086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3 cont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123F98CB" w14:textId="77777777" w:rsidR="00264086" w:rsidRPr="001A3FCA" w:rsidRDefault="00264086" w:rsidP="0026408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1A3FCA">
                    <w:rPr>
                      <w:sz w:val="22"/>
                      <w:szCs w:val="22"/>
                    </w:rPr>
                    <w:t>LSR Form Entry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(continued)</w:t>
                  </w:r>
                </w:p>
                <w:p w14:paraId="2CD54BD6" w14:textId="77777777" w:rsidR="00264086" w:rsidRDefault="00264086" w:rsidP="0026408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0DCB0B0A" w14:textId="5B19A468" w:rsidR="00264086" w:rsidRPr="001A3FCA" w:rsidRDefault="00264086" w:rsidP="0026408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1A3FCA">
                    <w:rPr>
                      <w:b w:val="0"/>
                      <w:sz w:val="22"/>
                      <w:szCs w:val="22"/>
                      <w:u w:val="single"/>
                    </w:rPr>
                    <w:t xml:space="preserve">LSR 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>Remarks Info section</w:t>
                  </w:r>
                  <w:r w:rsidRPr="001A3FCA">
                    <w:rPr>
                      <w:b w:val="0"/>
                      <w:sz w:val="22"/>
                      <w:szCs w:val="22"/>
                      <w:u w:val="single"/>
                    </w:rPr>
                    <w:t>:</w:t>
                  </w:r>
                </w:p>
                <w:p w14:paraId="7D27D8E4" w14:textId="11B872A2" w:rsidR="00264086" w:rsidRDefault="00264086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remarks pertinent to the request in </w:t>
                  </w:r>
                  <w:r w:rsidRPr="001E3E31">
                    <w:rPr>
                      <w:sz w:val="22"/>
                      <w:szCs w:val="22"/>
                    </w:rPr>
                    <w:t>REMARKS1</w:t>
                  </w:r>
                  <w:r>
                    <w:rPr>
                      <w:b w:val="0"/>
                      <w:sz w:val="22"/>
                      <w:szCs w:val="22"/>
                    </w:rPr>
                    <w:t>. (example: install pure broadband, speed 10.0.</w:t>
                  </w:r>
                </w:p>
                <w:p w14:paraId="6C125AF5" w14:textId="1096A7E8" w:rsidR="00264086" w:rsidRPr="00264086" w:rsidRDefault="00626E54" w:rsidP="0026408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EB43077" wp14:editId="61B4467B">
                        <wp:extent cx="4125595" cy="1221105"/>
                        <wp:effectExtent l="0" t="0" r="8255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221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544D6D" w14:textId="77777777" w:rsidR="00264086" w:rsidRPr="00BA52D5" w:rsidRDefault="00264086" w:rsidP="0026408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  <w:tr w:rsidR="00264086" w:rsidRPr="00BA52D5" w14:paraId="3115C9F1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6806160B" w14:textId="286B7B2B" w:rsidR="00264086" w:rsidRPr="00BA52D5" w:rsidRDefault="00167319" w:rsidP="00264086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670546CC" w14:textId="77777777" w:rsidR="00264086" w:rsidRPr="00225E74" w:rsidRDefault="003B217B" w:rsidP="00264086">
                  <w:pPr>
                    <w:pStyle w:val="TableHeaderText"/>
                    <w:jc w:val="left"/>
                    <w:rPr>
                      <w:sz w:val="22"/>
                      <w:szCs w:val="22"/>
                    </w:rPr>
                  </w:pPr>
                  <w:r w:rsidRPr="00225E74">
                    <w:rPr>
                      <w:sz w:val="22"/>
                      <w:szCs w:val="22"/>
                    </w:rPr>
                    <w:t>Click on EU Form</w:t>
                  </w:r>
                </w:p>
                <w:p w14:paraId="0D3BE6F4" w14:textId="0AA975D7" w:rsidR="003B217B" w:rsidRDefault="00633DAA" w:rsidP="0026408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21A66D0" wp14:editId="75B17D5D">
                        <wp:extent cx="3973661" cy="647700"/>
                        <wp:effectExtent l="0" t="0" r="8255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7668" cy="648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D6923E" w14:textId="77777777" w:rsidR="003B217B" w:rsidRDefault="003B217B" w:rsidP="0026408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095DA8DE" w14:textId="77777777" w:rsidR="003B217B" w:rsidRPr="003927B2" w:rsidRDefault="003927B2" w:rsidP="00264086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3927B2">
                    <w:rPr>
                      <w:b w:val="0"/>
                      <w:sz w:val="22"/>
                      <w:szCs w:val="22"/>
                      <w:u w:val="single"/>
                    </w:rPr>
                    <w:t>EU LOC ACCESS section:</w:t>
                  </w:r>
                </w:p>
                <w:p w14:paraId="4C2CD59B" w14:textId="31248D0F" w:rsidR="003927B2" w:rsidRDefault="001E3E31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1 in </w:t>
                  </w:r>
                  <w:r w:rsidR="003927B2" w:rsidRPr="003927B2">
                    <w:rPr>
                      <w:sz w:val="22"/>
                      <w:szCs w:val="22"/>
                    </w:rPr>
                    <w:t>LOCNUM</w:t>
                  </w:r>
                  <w:r w:rsidR="003927B2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field</w:t>
                  </w:r>
                  <w:r w:rsidR="003927B2"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2BB5CFAD" w14:textId="0521E69D" w:rsidR="003927B2" w:rsidRDefault="001E3E31" w:rsidP="00796173">
                  <w:pPr>
                    <w:pStyle w:val="TableHeaderText"/>
                    <w:numPr>
                      <w:ilvl w:val="0"/>
                      <w:numId w:val="10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name of the end-user in </w:t>
                  </w:r>
                  <w:r w:rsidR="003927B2" w:rsidRPr="003927B2">
                    <w:rPr>
                      <w:sz w:val="22"/>
                      <w:szCs w:val="22"/>
                    </w:rPr>
                    <w:t>NAME</w:t>
                  </w:r>
                  <w:r w:rsidR="003927B2">
                    <w:rPr>
                      <w:b w:val="0"/>
                      <w:sz w:val="22"/>
                      <w:szCs w:val="22"/>
                    </w:rPr>
                    <w:t xml:space="preserve"> fi</w:t>
                  </w:r>
                  <w:r>
                    <w:rPr>
                      <w:b w:val="0"/>
                      <w:sz w:val="22"/>
                      <w:szCs w:val="22"/>
                    </w:rPr>
                    <w:t>el</w:t>
                  </w:r>
                  <w:r w:rsidR="00611182">
                    <w:rPr>
                      <w:b w:val="0"/>
                      <w:sz w:val="22"/>
                      <w:szCs w:val="22"/>
                    </w:rPr>
                    <w:t>d</w:t>
                  </w:r>
                  <w:r w:rsidR="003927B2"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31F5177F" w14:textId="544F9474" w:rsidR="003927B2" w:rsidRDefault="001C57C7" w:rsidP="003927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FF1650" wp14:editId="338AFD52">
                        <wp:extent cx="4125595" cy="901700"/>
                        <wp:effectExtent l="0" t="0" r="8255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90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88A459" w14:textId="78ECDD5C" w:rsidR="003927B2" w:rsidRPr="003B217B" w:rsidRDefault="003927B2" w:rsidP="003927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27FDE7F3" w14:textId="77777777" w:rsidR="0015780F" w:rsidRPr="0015780F" w:rsidRDefault="0015780F" w:rsidP="0015780F">
            <w:pPr>
              <w:pStyle w:val="BlockText"/>
            </w:pPr>
          </w:p>
        </w:tc>
      </w:tr>
    </w:tbl>
    <w:p w14:paraId="22CCC48F" w14:textId="52A7EE90" w:rsidR="0015780F" w:rsidRDefault="0015780F" w:rsidP="0015780F">
      <w:pPr>
        <w:pStyle w:val="BlockLine"/>
      </w:pPr>
    </w:p>
    <w:p w14:paraId="0F77EC3F" w14:textId="06AEEFE0" w:rsidR="003927B2" w:rsidRDefault="003927B2" w:rsidP="003927B2"/>
    <w:p w14:paraId="003526B1" w14:textId="1219FE44" w:rsidR="003927B2" w:rsidRDefault="003927B2" w:rsidP="003927B2"/>
    <w:p w14:paraId="0A3C1F65" w14:textId="3F8D1960" w:rsidR="003927B2" w:rsidRDefault="003927B2" w:rsidP="003927B2"/>
    <w:p w14:paraId="23133FF0" w14:textId="3488B1DB" w:rsidR="003927B2" w:rsidRDefault="003927B2" w:rsidP="003927B2"/>
    <w:p w14:paraId="7B1BE5F6" w14:textId="7852128A" w:rsidR="003927B2" w:rsidRDefault="003927B2" w:rsidP="003927B2"/>
    <w:p w14:paraId="7F9E21DA" w14:textId="7085B3C9" w:rsidR="003927B2" w:rsidRDefault="003927B2" w:rsidP="003927B2"/>
    <w:p w14:paraId="544F0F25" w14:textId="7804D248" w:rsidR="003927B2" w:rsidRDefault="003927B2" w:rsidP="003927B2"/>
    <w:p w14:paraId="6C041E2C" w14:textId="75066E4D" w:rsidR="003927B2" w:rsidRDefault="003927B2" w:rsidP="003927B2"/>
    <w:p w14:paraId="12C2649B" w14:textId="469A3FB0" w:rsidR="003927B2" w:rsidRDefault="003927B2" w:rsidP="003927B2"/>
    <w:p w14:paraId="268A1150" w14:textId="19C703C1" w:rsidR="003927B2" w:rsidRDefault="003927B2" w:rsidP="003927B2"/>
    <w:p w14:paraId="02E7C6DA" w14:textId="10C45478" w:rsidR="003927B2" w:rsidRDefault="003927B2" w:rsidP="003927B2"/>
    <w:p w14:paraId="56E926B5" w14:textId="497ED78D" w:rsidR="003927B2" w:rsidRDefault="003927B2" w:rsidP="003927B2"/>
    <w:p w14:paraId="22202859" w14:textId="46B895EE" w:rsidR="003927B2" w:rsidRDefault="003927B2" w:rsidP="003927B2"/>
    <w:p w14:paraId="325C9CC2" w14:textId="25F69B64" w:rsidR="003927B2" w:rsidRDefault="003927B2" w:rsidP="003927B2"/>
    <w:p w14:paraId="00B407CD" w14:textId="159BE6FE" w:rsidR="003927B2" w:rsidRDefault="003927B2" w:rsidP="003927B2"/>
    <w:p w14:paraId="18F95580" w14:textId="29AA3D7B" w:rsidR="003927B2" w:rsidRPr="003927B2" w:rsidRDefault="003927B2" w:rsidP="003927B2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3927B2" w:rsidRPr="003927B2" w14:paraId="2AFBD7CB" w14:textId="77777777" w:rsidTr="003927B2">
        <w:tc>
          <w:tcPr>
            <w:tcW w:w="1728" w:type="dxa"/>
            <w:shd w:val="clear" w:color="auto" w:fill="auto"/>
          </w:tcPr>
          <w:p w14:paraId="021E6849" w14:textId="7AD2A035" w:rsidR="003927B2" w:rsidRPr="003927B2" w:rsidRDefault="003927B2" w:rsidP="003927B2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3927B2" w:rsidRPr="00263560" w14:paraId="4094A3AC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30790739" w14:textId="77777777" w:rsidR="003927B2" w:rsidRPr="00263560" w:rsidRDefault="003927B2" w:rsidP="003927B2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2E16ED26" w14:textId="77777777" w:rsidR="003927B2" w:rsidRPr="00263560" w:rsidRDefault="003927B2" w:rsidP="003927B2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3927B2" w:rsidRPr="00BA52D5" w14:paraId="78B53CF7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2157C14C" w14:textId="4D4CB975" w:rsidR="003927B2" w:rsidRPr="00BA52D5" w:rsidRDefault="00167319" w:rsidP="003927B2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4 cont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3E9F42D9" w14:textId="26A34CE4" w:rsidR="003927B2" w:rsidRPr="001A3FCA" w:rsidRDefault="003927B2" w:rsidP="003927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EU</w:t>
                  </w:r>
                  <w:r w:rsidRPr="001A3FCA">
                    <w:rPr>
                      <w:sz w:val="22"/>
                      <w:szCs w:val="22"/>
                    </w:rPr>
                    <w:t xml:space="preserve"> Form Entry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(continued)</w:t>
                  </w:r>
                </w:p>
                <w:p w14:paraId="7ED4482F" w14:textId="77777777" w:rsidR="003927B2" w:rsidRDefault="003927B2" w:rsidP="003927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6FD6281F" w14:textId="07F95AB9" w:rsidR="003927B2" w:rsidRDefault="003927B2" w:rsidP="003927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  <w:u w:val="single"/>
                    </w:rPr>
                    <w:t>EU LOC ACCESS I</w:t>
                  </w:r>
                  <w:r w:rsidR="00E43EE5">
                    <w:rPr>
                      <w:b w:val="0"/>
                      <w:sz w:val="22"/>
                      <w:szCs w:val="22"/>
                      <w:u w:val="single"/>
                    </w:rPr>
                    <w:t>NFO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 xml:space="preserve"> section</w:t>
                  </w:r>
                  <w:r w:rsidRPr="001A3FCA">
                    <w:rPr>
                      <w:b w:val="0"/>
                      <w:sz w:val="22"/>
                      <w:szCs w:val="22"/>
                      <w:u w:val="single"/>
                    </w:rPr>
                    <w:t>:</w:t>
                  </w:r>
                </w:p>
                <w:p w14:paraId="05CE2A19" w14:textId="1F3544BA" w:rsidR="003927B2" w:rsidRDefault="003927B2" w:rsidP="00796173">
                  <w:pPr>
                    <w:pStyle w:val="TableHeaderText"/>
                    <w:numPr>
                      <w:ilvl w:val="0"/>
                      <w:numId w:val="12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local contact person in </w:t>
                  </w:r>
                  <w:r w:rsidRPr="00E43EE5">
                    <w:rPr>
                      <w:sz w:val="22"/>
                      <w:szCs w:val="22"/>
                    </w:rPr>
                    <w:t>LCON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7C9C0F05" w14:textId="735B44DD" w:rsidR="003927B2" w:rsidRDefault="003927B2" w:rsidP="00796173">
                  <w:pPr>
                    <w:pStyle w:val="TableHeaderText"/>
                    <w:numPr>
                      <w:ilvl w:val="0"/>
                      <w:numId w:val="12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local contact person telephone number in </w:t>
                  </w:r>
                  <w:r w:rsidRPr="00E43EE5">
                    <w:rPr>
                      <w:sz w:val="22"/>
                      <w:szCs w:val="22"/>
                    </w:rPr>
                    <w:t>TEL NO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6CDD78D1" w14:textId="31D55397" w:rsidR="003927B2" w:rsidRPr="00264086" w:rsidRDefault="00751F81" w:rsidP="00E43EE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FF49FE5" wp14:editId="4B9F780D">
                        <wp:extent cx="4125595" cy="1162050"/>
                        <wp:effectExtent l="0" t="0" r="8255" b="0"/>
                        <wp:docPr id="62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0163B0" w14:textId="77777777" w:rsidR="003927B2" w:rsidRDefault="003927B2" w:rsidP="003927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1CED45DA" w14:textId="22CA6F1C" w:rsidR="00E43EE5" w:rsidRPr="00E43EE5" w:rsidRDefault="00E43EE5" w:rsidP="003927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E43EE5">
                    <w:rPr>
                      <w:b w:val="0"/>
                      <w:sz w:val="22"/>
                      <w:szCs w:val="22"/>
                      <w:u w:val="single"/>
                    </w:rPr>
                    <w:t>EU SVC ADDR GRP section:</w:t>
                  </w:r>
                </w:p>
                <w:p w14:paraId="5DD46C6D" w14:textId="03054EC3" w:rsidR="00E43EE5" w:rsidRDefault="0059716E" w:rsidP="00796173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2AD07F8" wp14:editId="42D75A8E">
                            <wp:simplePos x="0" y="0"/>
                            <wp:positionH relativeFrom="column">
                              <wp:posOffset>2081016</wp:posOffset>
                            </wp:positionH>
                            <wp:positionV relativeFrom="paragraph">
                              <wp:posOffset>168932</wp:posOffset>
                            </wp:positionV>
                            <wp:extent cx="561975" cy="170180"/>
                            <wp:effectExtent l="0" t="0" r="28575" b="20320"/>
                            <wp:wrapNone/>
                            <wp:docPr id="40" name="Arrow: Left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1975" cy="170180"/>
                                    </a:xfrm>
                                    <a:prstGeom prst="leftArrow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4C02B0B" id="_x0000_t66" coordsize="21600,21600" o:spt="66" adj="5400,5400" path="m@0,l@0@1,21600@1,21600@2@0@2@0,21600,,10800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@0,0;0,10800;@0,21600;21600,10800" o:connectangles="270,180,90,0" textboxrect="@4,@1,21600,@2"/>
                            <v:handles>
                              <v:h position="#0,#1" xrange="0,21600" yrange="0,10800"/>
                            </v:handles>
                          </v:shapetype>
                          <v:shape id="Arrow: Left 40" o:spid="_x0000_s1026" type="#_x0000_t66" style="position:absolute;margin-left:163.85pt;margin-top:13.3pt;width:44.25pt;height: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" adj="3271" fillcolor="#c0504d [3205]" strokecolor="white [3212]" strokeweight="2pt"/>
                        </w:pict>
                      </mc:Fallback>
                    </mc:AlternateContent>
                  </w:r>
                  <w:r w:rsidR="00E43EE5">
                    <w:rPr>
                      <w:b w:val="0"/>
                      <w:sz w:val="22"/>
                      <w:szCs w:val="22"/>
                    </w:rPr>
                    <w:t>Click on Search Pre-Order.</w:t>
                  </w:r>
                </w:p>
                <w:p w14:paraId="6A18685F" w14:textId="0FACF4B8" w:rsidR="00E43EE5" w:rsidRDefault="0059716E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305DFD" wp14:editId="1892948B">
                        <wp:extent cx="4125595" cy="854075"/>
                        <wp:effectExtent l="0" t="0" r="8255" b="317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31A5DF" w14:textId="318583A7" w:rsidR="0040533A" w:rsidRPr="00BA52D5" w:rsidRDefault="0040533A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639374FC" w14:textId="39DD934E" w:rsidR="003927B2" w:rsidRPr="003927B2" w:rsidRDefault="003927B2" w:rsidP="003927B2">
            <w:pPr>
              <w:pStyle w:val="BlockText"/>
            </w:pPr>
          </w:p>
        </w:tc>
      </w:tr>
    </w:tbl>
    <w:p w14:paraId="4CAA674E" w14:textId="1B4FFBFC" w:rsidR="003927B2" w:rsidRDefault="003927B2" w:rsidP="003927B2">
      <w:pPr>
        <w:pStyle w:val="BlockLine"/>
      </w:pPr>
    </w:p>
    <w:p w14:paraId="6682C4D1" w14:textId="41C570B3" w:rsidR="0040533A" w:rsidRDefault="0040533A" w:rsidP="0040533A"/>
    <w:p w14:paraId="4E8156A6" w14:textId="52E5ED0E" w:rsidR="0040533A" w:rsidRDefault="0040533A" w:rsidP="0040533A"/>
    <w:p w14:paraId="59C40841" w14:textId="507D7B1B" w:rsidR="0040533A" w:rsidRDefault="0040533A" w:rsidP="0040533A"/>
    <w:p w14:paraId="78E89E4F" w14:textId="0F0E454C" w:rsidR="0040533A" w:rsidRDefault="0040533A" w:rsidP="0040533A"/>
    <w:p w14:paraId="31852D2E" w14:textId="5D231CDE" w:rsidR="0040533A" w:rsidRDefault="0040533A" w:rsidP="0040533A"/>
    <w:p w14:paraId="271764B7" w14:textId="477F81D1" w:rsidR="0040533A" w:rsidRDefault="0040533A" w:rsidP="0040533A"/>
    <w:p w14:paraId="01A417C1" w14:textId="0F2FFF03" w:rsidR="0040533A" w:rsidRDefault="0040533A" w:rsidP="0040533A"/>
    <w:p w14:paraId="3F56DCE6" w14:textId="02653B7D" w:rsidR="0040533A" w:rsidRDefault="0040533A" w:rsidP="0040533A"/>
    <w:p w14:paraId="00A7D0A1" w14:textId="40FB5608" w:rsidR="0040533A" w:rsidRDefault="0040533A" w:rsidP="0040533A"/>
    <w:p w14:paraId="05203B75" w14:textId="4095B3F9" w:rsidR="0040533A" w:rsidRDefault="0040533A" w:rsidP="0040533A"/>
    <w:p w14:paraId="4A262156" w14:textId="33D9BDD4" w:rsidR="0040533A" w:rsidRDefault="0040533A" w:rsidP="0040533A"/>
    <w:p w14:paraId="435442D6" w14:textId="1294D6E6" w:rsidR="0040533A" w:rsidRDefault="0040533A" w:rsidP="0040533A"/>
    <w:p w14:paraId="7304F025" w14:textId="1F7DBD4B" w:rsidR="0040533A" w:rsidRDefault="0040533A" w:rsidP="0040533A"/>
    <w:p w14:paraId="35D3B7D8" w14:textId="1640ABE5" w:rsidR="0040533A" w:rsidRDefault="0040533A" w:rsidP="0040533A"/>
    <w:p w14:paraId="4A0F1C2D" w14:textId="40B8B5BA" w:rsidR="0040533A" w:rsidRDefault="0040533A" w:rsidP="0040533A"/>
    <w:p w14:paraId="09207013" w14:textId="3C7831AA" w:rsidR="0040533A" w:rsidRDefault="0040533A" w:rsidP="0040533A"/>
    <w:p w14:paraId="6A161967" w14:textId="6CD96BAB" w:rsidR="0040533A" w:rsidRDefault="0040533A" w:rsidP="0040533A"/>
    <w:p w14:paraId="6C04647F" w14:textId="5FE586B5" w:rsidR="0040533A" w:rsidRPr="0040533A" w:rsidRDefault="0040533A" w:rsidP="0040533A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40533A" w:rsidRPr="0040533A" w14:paraId="6049442C" w14:textId="77777777" w:rsidTr="0040533A">
        <w:tc>
          <w:tcPr>
            <w:tcW w:w="1728" w:type="dxa"/>
            <w:shd w:val="clear" w:color="auto" w:fill="auto"/>
          </w:tcPr>
          <w:p w14:paraId="01A2C9CE" w14:textId="4493F518" w:rsidR="0040533A" w:rsidRPr="0040533A" w:rsidRDefault="0040533A" w:rsidP="0040533A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40533A" w:rsidRPr="00263560" w14:paraId="3D27E3E1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54F9BFBF" w14:textId="77777777" w:rsidR="0040533A" w:rsidRPr="00263560" w:rsidRDefault="0040533A" w:rsidP="0040533A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0C3DE286" w14:textId="77777777" w:rsidR="0040533A" w:rsidRPr="00263560" w:rsidRDefault="0040533A" w:rsidP="0040533A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40533A" w:rsidRPr="00BA52D5" w14:paraId="75EB6902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3E5E073B" w14:textId="706A2368" w:rsidR="0040533A" w:rsidRPr="00BA52D5" w:rsidRDefault="00167319" w:rsidP="0040533A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4 cont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384829C4" w14:textId="77777777" w:rsidR="0040533A" w:rsidRPr="001A3FCA" w:rsidRDefault="0040533A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EU</w:t>
                  </w:r>
                  <w:r w:rsidRPr="001A3FCA">
                    <w:rPr>
                      <w:sz w:val="22"/>
                      <w:szCs w:val="22"/>
                    </w:rPr>
                    <w:t xml:space="preserve"> Form Entry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(continued)</w:t>
                  </w:r>
                </w:p>
                <w:p w14:paraId="43771B0C" w14:textId="77777777" w:rsidR="0040533A" w:rsidRDefault="0040533A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2F59C103" w14:textId="03A6784A" w:rsidR="0040533A" w:rsidRPr="00E43EE5" w:rsidRDefault="0040533A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E43EE5">
                    <w:rPr>
                      <w:b w:val="0"/>
                      <w:sz w:val="22"/>
                      <w:szCs w:val="22"/>
                      <w:u w:val="single"/>
                    </w:rPr>
                    <w:t>EU SVC ADDR GRP section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>(continued)</w:t>
                  </w:r>
                  <w:r w:rsidRPr="00E43EE5">
                    <w:rPr>
                      <w:b w:val="0"/>
                      <w:sz w:val="22"/>
                      <w:szCs w:val="22"/>
                      <w:u w:val="single"/>
                    </w:rPr>
                    <w:t>:</w:t>
                  </w:r>
                </w:p>
                <w:p w14:paraId="214E6E47" w14:textId="312B7AB4" w:rsidR="0040533A" w:rsidRDefault="0040533A" w:rsidP="00796173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Select </w:t>
                  </w:r>
                  <w:r w:rsidR="001E3E31">
                    <w:rPr>
                      <w:b w:val="0"/>
                      <w:sz w:val="22"/>
                      <w:szCs w:val="22"/>
                    </w:rPr>
                    <w:t xml:space="preserve">the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saved </w:t>
                  </w:r>
                  <w:r w:rsidRPr="001C26D8">
                    <w:rPr>
                      <w:sz w:val="22"/>
                      <w:szCs w:val="22"/>
                    </w:rPr>
                    <w:t>Preorder</w:t>
                  </w:r>
                  <w:r w:rsidR="001E3E31">
                    <w:rPr>
                      <w:b w:val="0"/>
                      <w:sz w:val="22"/>
                      <w:szCs w:val="22"/>
                    </w:rPr>
                    <w:t xml:space="preserve"> related to this request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and click on it.</w:t>
                  </w:r>
                </w:p>
                <w:p w14:paraId="58E959A1" w14:textId="7F89C8A3" w:rsidR="0040533A" w:rsidRDefault="001139C5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7D151976" wp14:editId="1B6DD03C">
                            <wp:simplePos x="0" y="0"/>
                            <wp:positionH relativeFrom="column">
                              <wp:posOffset>540792</wp:posOffset>
                            </wp:positionH>
                            <wp:positionV relativeFrom="paragraph">
                              <wp:posOffset>1548380</wp:posOffset>
                            </wp:positionV>
                            <wp:extent cx="733425" cy="170180"/>
                            <wp:effectExtent l="0" t="0" r="28575" b="20320"/>
                            <wp:wrapNone/>
                            <wp:docPr id="44" name="Arrow: Left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33425" cy="170180"/>
                                    </a:xfrm>
                                    <a:prstGeom prst="leftArrow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EA3649" id="Arrow: Left 44" o:spid="_x0000_s1026" type="#_x0000_t66" style="position:absolute;margin-left:42.6pt;margin-top:121.9pt;width:57.75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" adj="2506" fillcolor="#c0504d [3205]" strokecolor="white [3212]" strokeweight="2pt"/>
                        </w:pict>
                      </mc:Fallback>
                    </mc:AlternateContent>
                  </w:r>
                  <w:r w:rsidR="003645B9">
                    <w:rPr>
                      <w:noProof/>
                    </w:rPr>
                    <w:drawing>
                      <wp:inline distT="0" distB="0" distL="0" distR="0" wp14:anchorId="3CAEBD1E" wp14:editId="1699F78D">
                        <wp:extent cx="4125595" cy="2028190"/>
                        <wp:effectExtent l="0" t="0" r="825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2028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851C5A" w14:textId="77777777" w:rsidR="0040533A" w:rsidRDefault="0040533A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09DC5CBB" w14:textId="77777777" w:rsidR="0040533A" w:rsidRDefault="0040533A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Result: The Preorder opens.</w:t>
                  </w:r>
                </w:p>
                <w:p w14:paraId="1606220D" w14:textId="77777777" w:rsidR="0040533A" w:rsidRDefault="0040533A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4801E769" w14:textId="77777777" w:rsidR="0040533A" w:rsidRDefault="0040533A" w:rsidP="00796173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Click on </w:t>
                  </w:r>
                  <w:r w:rsidRPr="001C26D8">
                    <w:rPr>
                      <w:sz w:val="22"/>
                      <w:szCs w:val="22"/>
                    </w:rPr>
                    <w:t>Prepopulate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7A29D2D5" w14:textId="036DBFCC" w:rsidR="0040533A" w:rsidRDefault="001139C5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D376CD7" wp14:editId="35006863">
                            <wp:simplePos x="0" y="0"/>
                            <wp:positionH relativeFrom="column">
                              <wp:posOffset>2022218</wp:posOffset>
                            </wp:positionH>
                            <wp:positionV relativeFrom="paragraph">
                              <wp:posOffset>282278</wp:posOffset>
                            </wp:positionV>
                            <wp:extent cx="654050" cy="113030"/>
                            <wp:effectExtent l="57150" t="38100" r="12700" b="115570"/>
                            <wp:wrapNone/>
                            <wp:docPr id="46" name="Arrow: Right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54050" cy="11303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50359E7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Arrow: Right 46" o:spid="_x0000_s1026" type="#_x0000_t13" style="position:absolute;margin-left:159.25pt;margin-top:22.25pt;width:51.5pt;height: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" adj="19734" fillcolor="#c0504d [3205]" strokecolor="#bc4542 [3045]"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31327E35" wp14:editId="792080C1">
                        <wp:extent cx="4125595" cy="1217930"/>
                        <wp:effectExtent l="0" t="0" r="8255" b="127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217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206C67" w14:textId="0C176FD4" w:rsidR="0040533A" w:rsidRPr="00BA52D5" w:rsidRDefault="0040533A" w:rsidP="0040533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5D249A88" w14:textId="67D48350" w:rsidR="0040533A" w:rsidRPr="0040533A" w:rsidRDefault="0040533A" w:rsidP="0040533A">
            <w:pPr>
              <w:pStyle w:val="BlockText"/>
            </w:pPr>
          </w:p>
        </w:tc>
      </w:tr>
    </w:tbl>
    <w:p w14:paraId="5ED49721" w14:textId="2F5D9385" w:rsidR="0040533A" w:rsidRDefault="0040533A" w:rsidP="0040533A">
      <w:pPr>
        <w:pStyle w:val="BlockLine"/>
      </w:pPr>
    </w:p>
    <w:p w14:paraId="33F11F46" w14:textId="44497E9F" w:rsidR="00474DA5" w:rsidRDefault="00474DA5" w:rsidP="00474DA5"/>
    <w:p w14:paraId="528B6A75" w14:textId="497FFC65" w:rsidR="00474DA5" w:rsidRDefault="00474DA5" w:rsidP="00474DA5"/>
    <w:p w14:paraId="4E028C20" w14:textId="52C694DF" w:rsidR="00474DA5" w:rsidRDefault="00474DA5" w:rsidP="00474DA5"/>
    <w:p w14:paraId="274A0269" w14:textId="5D4B2FFD" w:rsidR="00474DA5" w:rsidRDefault="00474DA5" w:rsidP="00474DA5"/>
    <w:p w14:paraId="287CDF71" w14:textId="5994C66B" w:rsidR="00474DA5" w:rsidRDefault="00474DA5" w:rsidP="00474DA5"/>
    <w:p w14:paraId="3B8CE4F1" w14:textId="2737C4DF" w:rsidR="00474DA5" w:rsidRDefault="00474DA5" w:rsidP="00474DA5"/>
    <w:p w14:paraId="21887841" w14:textId="0B7A15E8" w:rsidR="00474DA5" w:rsidRDefault="00474DA5" w:rsidP="00474DA5"/>
    <w:p w14:paraId="65A712E9" w14:textId="558D663C" w:rsidR="00474DA5" w:rsidRDefault="00474DA5" w:rsidP="00474DA5"/>
    <w:p w14:paraId="2C97F3B9" w14:textId="5C6DD792" w:rsidR="00474DA5" w:rsidRDefault="00474DA5" w:rsidP="00474DA5"/>
    <w:p w14:paraId="7CF3F44C" w14:textId="35EFF5E8" w:rsidR="00474DA5" w:rsidRDefault="00474DA5" w:rsidP="00474DA5"/>
    <w:p w14:paraId="51B98724" w14:textId="55826351" w:rsidR="00474DA5" w:rsidRDefault="00474DA5" w:rsidP="00474DA5"/>
    <w:p w14:paraId="06290235" w14:textId="6E464E51" w:rsidR="00474DA5" w:rsidRDefault="00474DA5" w:rsidP="00474DA5"/>
    <w:p w14:paraId="1A3779EE" w14:textId="5D4D66B7" w:rsidR="00474DA5" w:rsidRDefault="00474DA5" w:rsidP="00474DA5"/>
    <w:p w14:paraId="7D6A70B7" w14:textId="77730E71" w:rsidR="00474DA5" w:rsidRDefault="00474DA5" w:rsidP="00474DA5"/>
    <w:p w14:paraId="13FE0FE5" w14:textId="14B48E00" w:rsidR="00474DA5" w:rsidRDefault="00474DA5" w:rsidP="00474DA5"/>
    <w:p w14:paraId="6DB84640" w14:textId="516C048D" w:rsidR="00474DA5" w:rsidRPr="00474DA5" w:rsidRDefault="00474DA5" w:rsidP="00474DA5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474DA5" w:rsidRPr="00474DA5" w14:paraId="2C7F11A1" w14:textId="77777777" w:rsidTr="00474DA5">
        <w:tc>
          <w:tcPr>
            <w:tcW w:w="1728" w:type="dxa"/>
            <w:shd w:val="clear" w:color="auto" w:fill="auto"/>
          </w:tcPr>
          <w:p w14:paraId="0BF8A62E" w14:textId="5F9CF9BA" w:rsidR="00474DA5" w:rsidRPr="00474DA5" w:rsidRDefault="00474DA5" w:rsidP="00474DA5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474DA5" w:rsidRPr="00263560" w14:paraId="3DE80750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30E62D86" w14:textId="77777777" w:rsidR="00474DA5" w:rsidRPr="00263560" w:rsidRDefault="00474DA5" w:rsidP="00474DA5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096D371D" w14:textId="77777777" w:rsidR="00474DA5" w:rsidRPr="00263560" w:rsidRDefault="00474DA5" w:rsidP="00474DA5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474DA5" w:rsidRPr="00BA52D5" w14:paraId="03D4AD4C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096D4F3F" w14:textId="744B561A" w:rsidR="00474DA5" w:rsidRPr="00BA52D5" w:rsidRDefault="00167319" w:rsidP="00474DA5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4 cont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4185ECCB" w14:textId="77777777" w:rsidR="00474DA5" w:rsidRPr="001A3FCA" w:rsidRDefault="00474DA5" w:rsidP="00474DA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EU</w:t>
                  </w:r>
                  <w:r w:rsidRPr="001A3FCA">
                    <w:rPr>
                      <w:sz w:val="22"/>
                      <w:szCs w:val="22"/>
                    </w:rPr>
                    <w:t xml:space="preserve"> Form Entry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(continued)</w:t>
                  </w:r>
                </w:p>
                <w:p w14:paraId="49D9F778" w14:textId="77777777" w:rsidR="00474DA5" w:rsidRDefault="00474DA5" w:rsidP="00474DA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49F79A9F" w14:textId="77777777" w:rsidR="00474DA5" w:rsidRPr="00E43EE5" w:rsidRDefault="00474DA5" w:rsidP="00474DA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E43EE5">
                    <w:rPr>
                      <w:b w:val="0"/>
                      <w:sz w:val="22"/>
                      <w:szCs w:val="22"/>
                      <w:u w:val="single"/>
                    </w:rPr>
                    <w:t>EU SVC ADDR GRP section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>(continued)</w:t>
                  </w:r>
                  <w:r w:rsidRPr="00E43EE5">
                    <w:rPr>
                      <w:b w:val="0"/>
                      <w:sz w:val="22"/>
                      <w:szCs w:val="22"/>
                      <w:u w:val="single"/>
                    </w:rPr>
                    <w:t>:</w:t>
                  </w:r>
                </w:p>
                <w:p w14:paraId="30E16158" w14:textId="77777777" w:rsidR="00474DA5" w:rsidRDefault="00474DA5" w:rsidP="00474DA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51604C80" w14:textId="5D83C47F" w:rsidR="00474DA5" w:rsidRDefault="00474DA5" w:rsidP="00474DA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Result: The EU SVC ADDR GRP pre-populates with valid address.</w:t>
                  </w:r>
                </w:p>
                <w:p w14:paraId="7663BB0A" w14:textId="56AA61E7" w:rsidR="00474DA5" w:rsidRDefault="00B828CA" w:rsidP="00474DA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17AB2BB" wp14:editId="3B27ABA4">
                        <wp:extent cx="4125595" cy="854075"/>
                        <wp:effectExtent l="0" t="0" r="8255" b="317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8E36AE" w14:textId="77777777" w:rsidR="00474DA5" w:rsidRPr="00BA52D5" w:rsidRDefault="00474DA5" w:rsidP="00474DA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  <w:tr w:rsidR="0062751D" w:rsidRPr="00BA52D5" w14:paraId="0CD104FA" w14:textId="77777777" w:rsidTr="006C422B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166A67D2" w14:textId="09330BC0" w:rsidR="0062751D" w:rsidRPr="00BA52D5" w:rsidRDefault="00167319" w:rsidP="00474DA5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49B8A557" w14:textId="2ABAE292" w:rsidR="0062751D" w:rsidRDefault="0062751D" w:rsidP="0062751D">
                  <w:pPr>
                    <w:pStyle w:val="TableHeaderText"/>
                    <w:jc w:val="left"/>
                    <w:rPr>
                      <w:sz w:val="22"/>
                      <w:szCs w:val="22"/>
                    </w:rPr>
                  </w:pPr>
                  <w:r w:rsidRPr="00225E74">
                    <w:rPr>
                      <w:sz w:val="22"/>
                      <w:szCs w:val="22"/>
                    </w:rPr>
                    <w:t xml:space="preserve">Click on </w:t>
                  </w:r>
                  <w:r>
                    <w:rPr>
                      <w:sz w:val="22"/>
                      <w:szCs w:val="22"/>
                    </w:rPr>
                    <w:t>RS</w:t>
                  </w:r>
                  <w:r w:rsidRPr="00225E74">
                    <w:rPr>
                      <w:sz w:val="22"/>
                      <w:szCs w:val="22"/>
                    </w:rPr>
                    <w:t xml:space="preserve"> Form</w:t>
                  </w:r>
                </w:p>
                <w:p w14:paraId="5E92CC2F" w14:textId="40B01C6A" w:rsidR="0062751D" w:rsidRDefault="0062751D" w:rsidP="0062751D">
                  <w:pPr>
                    <w:pStyle w:val="TableHeaderText"/>
                    <w:jc w:val="left"/>
                    <w:rPr>
                      <w:sz w:val="22"/>
                      <w:szCs w:val="22"/>
                    </w:rPr>
                  </w:pPr>
                </w:p>
                <w:p w14:paraId="3F3ED338" w14:textId="7F35AC5B" w:rsidR="0062751D" w:rsidRPr="0062751D" w:rsidRDefault="0062751D" w:rsidP="0062751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62751D">
                    <w:rPr>
                      <w:b w:val="0"/>
                      <w:sz w:val="22"/>
                      <w:szCs w:val="22"/>
                      <w:u w:val="single"/>
                    </w:rPr>
                    <w:t>RS ADMIN section:</w:t>
                  </w:r>
                </w:p>
                <w:p w14:paraId="49222D59" w14:textId="1937270C" w:rsidR="0062751D" w:rsidRPr="00796173" w:rsidRDefault="001E3E31" w:rsidP="00796173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0001 in </w:t>
                  </w:r>
                  <w:r w:rsidR="00796173" w:rsidRPr="001E3E31">
                    <w:rPr>
                      <w:sz w:val="22"/>
                      <w:szCs w:val="22"/>
                    </w:rPr>
                    <w:t>RSQTY</w:t>
                  </w:r>
                  <w:r w:rsidR="00796173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field.</w:t>
                  </w:r>
                </w:p>
                <w:p w14:paraId="3E2D0295" w14:textId="56C741B1" w:rsidR="00796173" w:rsidRPr="00225E74" w:rsidRDefault="0003362F" w:rsidP="00796173">
                  <w:pPr>
                    <w:pStyle w:val="TableHeaderText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2FF978" wp14:editId="0C824617">
                        <wp:extent cx="4125595" cy="1483995"/>
                        <wp:effectExtent l="0" t="0" r="8255" b="190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483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209312" w14:textId="77777777" w:rsidR="0062751D" w:rsidRDefault="0062751D" w:rsidP="00474DA5">
                  <w:pPr>
                    <w:pStyle w:val="TableHeaderText"/>
                    <w:jc w:val="left"/>
                    <w:rPr>
                      <w:sz w:val="22"/>
                      <w:szCs w:val="22"/>
                    </w:rPr>
                  </w:pPr>
                </w:p>
                <w:p w14:paraId="0CB86624" w14:textId="77777777" w:rsidR="00796173" w:rsidRPr="00CA3320" w:rsidRDefault="00327B18" w:rsidP="00327B18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CA3320">
                    <w:rPr>
                      <w:b w:val="0"/>
                      <w:sz w:val="22"/>
                      <w:szCs w:val="22"/>
                      <w:u w:val="single"/>
                    </w:rPr>
                    <w:t>RS S</w:t>
                  </w:r>
                  <w:r w:rsidR="00CA3320" w:rsidRPr="00CA3320">
                    <w:rPr>
                      <w:b w:val="0"/>
                      <w:sz w:val="22"/>
                      <w:szCs w:val="22"/>
                      <w:u w:val="single"/>
                    </w:rPr>
                    <w:t>VC DET section:</w:t>
                  </w:r>
                </w:p>
                <w:p w14:paraId="3D8B1398" w14:textId="73E1BC97" w:rsidR="00CA3320" w:rsidRPr="00CA3320" w:rsidRDefault="001E3E31" w:rsidP="00CA3320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</w:t>
                  </w:r>
                  <w:r w:rsidR="00CA3320">
                    <w:rPr>
                      <w:b w:val="0"/>
                      <w:sz w:val="22"/>
                      <w:szCs w:val="22"/>
                    </w:rPr>
                    <w:t xml:space="preserve">N in the </w:t>
                  </w:r>
                  <w:r w:rsidR="00CA3320" w:rsidRPr="001E3E31">
                    <w:rPr>
                      <w:sz w:val="22"/>
                      <w:szCs w:val="22"/>
                    </w:rPr>
                    <w:t>TN</w:t>
                  </w:r>
                  <w:r w:rsidRPr="001E3E31">
                    <w:rPr>
                      <w:sz w:val="22"/>
                      <w:szCs w:val="22"/>
                    </w:rPr>
                    <w:t>S</w:t>
                  </w:r>
                  <w:r w:rsidR="00CA3320"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6B3C8ED8" w14:textId="67818005" w:rsidR="00CA3320" w:rsidRDefault="009A6C55" w:rsidP="00CA3320">
                  <w:pPr>
                    <w:pStyle w:val="TableHeaderText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192E42" wp14:editId="57109023">
                        <wp:extent cx="4125595" cy="845820"/>
                        <wp:effectExtent l="0" t="0" r="825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84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1DAF0C" w14:textId="1B7B7B79" w:rsidR="00CA3320" w:rsidRDefault="00CA3320" w:rsidP="00CA3320">
                  <w:pPr>
                    <w:pStyle w:val="TableHeaderText"/>
                    <w:jc w:val="left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5D0BE5E3" w14:textId="77777777" w:rsidR="00474DA5" w:rsidRPr="00474DA5" w:rsidRDefault="00474DA5" w:rsidP="00474DA5">
            <w:pPr>
              <w:pStyle w:val="BlockText"/>
            </w:pPr>
          </w:p>
        </w:tc>
      </w:tr>
    </w:tbl>
    <w:p w14:paraId="37F78671" w14:textId="150D6EE4" w:rsidR="00474DA5" w:rsidRDefault="00474DA5" w:rsidP="00474DA5">
      <w:pPr>
        <w:pStyle w:val="BlockLine"/>
      </w:pPr>
    </w:p>
    <w:p w14:paraId="3F63DECB" w14:textId="7566F3E6" w:rsidR="00CA3320" w:rsidRDefault="00CA3320" w:rsidP="00CA3320"/>
    <w:p w14:paraId="09A7BCD0" w14:textId="03032D97" w:rsidR="00CA3320" w:rsidRDefault="00CA3320" w:rsidP="00CA3320"/>
    <w:p w14:paraId="2BF8ABE9" w14:textId="7DE7CA02" w:rsidR="00CA3320" w:rsidRDefault="00CA3320" w:rsidP="00CA3320"/>
    <w:p w14:paraId="6F1F5C09" w14:textId="2A132984" w:rsidR="00CA3320" w:rsidRPr="009710B2" w:rsidRDefault="00CA3320" w:rsidP="009710B2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9710B2" w:rsidRPr="009710B2" w14:paraId="5356F5D1" w14:textId="77777777" w:rsidTr="009710B2">
        <w:tc>
          <w:tcPr>
            <w:tcW w:w="1728" w:type="dxa"/>
            <w:shd w:val="clear" w:color="auto" w:fill="auto"/>
          </w:tcPr>
          <w:p w14:paraId="113F3800" w14:textId="746BFC22" w:rsidR="009710B2" w:rsidRPr="009710B2" w:rsidRDefault="009710B2" w:rsidP="009710B2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9710B2" w:rsidRPr="00263560" w14:paraId="47DEEE7A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05DB939F" w14:textId="77777777" w:rsidR="009710B2" w:rsidRPr="00263560" w:rsidRDefault="009710B2" w:rsidP="009710B2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53BAFF3F" w14:textId="77777777" w:rsidR="009710B2" w:rsidRPr="00263560" w:rsidRDefault="009710B2" w:rsidP="009710B2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9710B2" w:rsidRPr="00BA52D5" w14:paraId="172BD431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4E6F88F3" w14:textId="0D2AF230" w:rsidR="009710B2" w:rsidRPr="00BA52D5" w:rsidRDefault="00167319" w:rsidP="009710B2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5 cont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27E5A8D2" w14:textId="15F4F2CD" w:rsidR="009710B2" w:rsidRPr="001A3FCA" w:rsidRDefault="00A84214" w:rsidP="009710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RS </w:t>
                  </w:r>
                  <w:r w:rsidR="009710B2" w:rsidRPr="001A3FCA">
                    <w:rPr>
                      <w:sz w:val="22"/>
                      <w:szCs w:val="22"/>
                    </w:rPr>
                    <w:t>Form Entry</w:t>
                  </w:r>
                  <w:r w:rsidR="009710B2">
                    <w:rPr>
                      <w:sz w:val="22"/>
                      <w:szCs w:val="22"/>
                    </w:rPr>
                    <w:t xml:space="preserve"> </w:t>
                  </w:r>
                  <w:r w:rsidR="009710B2">
                    <w:rPr>
                      <w:b w:val="0"/>
                      <w:sz w:val="22"/>
                      <w:szCs w:val="22"/>
                    </w:rPr>
                    <w:t>(continued)</w:t>
                  </w:r>
                </w:p>
                <w:p w14:paraId="308A5243" w14:textId="77777777" w:rsidR="009710B2" w:rsidRDefault="009710B2" w:rsidP="009710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4582A33D" w14:textId="37DA820C" w:rsidR="009710B2" w:rsidRPr="00E43EE5" w:rsidRDefault="00A84214" w:rsidP="009710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>
                    <w:rPr>
                      <w:b w:val="0"/>
                      <w:sz w:val="22"/>
                      <w:szCs w:val="22"/>
                      <w:u w:val="single"/>
                    </w:rPr>
                    <w:t>RS SVC DET GRP</w:t>
                  </w:r>
                  <w:r w:rsidR="009710B2" w:rsidRPr="00E43EE5">
                    <w:rPr>
                      <w:b w:val="0"/>
                      <w:sz w:val="22"/>
                      <w:szCs w:val="22"/>
                      <w:u w:val="single"/>
                    </w:rPr>
                    <w:t xml:space="preserve"> sectio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>n</w:t>
                  </w:r>
                  <w:r w:rsidR="009710B2" w:rsidRPr="00E43EE5">
                    <w:rPr>
                      <w:b w:val="0"/>
                      <w:sz w:val="22"/>
                      <w:szCs w:val="22"/>
                      <w:u w:val="single"/>
                    </w:rPr>
                    <w:t>:</w:t>
                  </w:r>
                </w:p>
                <w:p w14:paraId="02895224" w14:textId="5F9FF9D2" w:rsidR="00C1237D" w:rsidRDefault="001E3E31" w:rsidP="00A84214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01 in </w:t>
                  </w:r>
                  <w:r w:rsidRPr="001E3E31">
                    <w:rPr>
                      <w:sz w:val="22"/>
                      <w:szCs w:val="22"/>
                    </w:rPr>
                    <w:t>LOCNUM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2AEB726E" w14:textId="0E07D307" w:rsidR="00C1237D" w:rsidRDefault="001E3E31" w:rsidP="00A84214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01 in </w:t>
                  </w:r>
                  <w:r w:rsidRPr="001E3E31">
                    <w:rPr>
                      <w:sz w:val="22"/>
                      <w:szCs w:val="22"/>
                    </w:rPr>
                    <w:t>LNUM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3FBD3F44" w14:textId="75823C93" w:rsidR="009710B2" w:rsidRDefault="001E3E31" w:rsidP="00A84214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lastRenderedPageBreak/>
                    <w:t xml:space="preserve">Enter </w:t>
                  </w:r>
                  <w:r w:rsidR="00A84214">
                    <w:rPr>
                      <w:b w:val="0"/>
                      <w:sz w:val="22"/>
                      <w:szCs w:val="22"/>
                    </w:rPr>
                    <w:t xml:space="preserve">N in </w:t>
                  </w:r>
                  <w:r w:rsidR="00A84214" w:rsidRPr="00A84214">
                    <w:rPr>
                      <w:sz w:val="22"/>
                      <w:szCs w:val="22"/>
                    </w:rPr>
                    <w:t>LNA</w:t>
                  </w:r>
                  <w:r w:rsidR="00A84214"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34EC38E2" w14:textId="4A671D73" w:rsidR="00A84214" w:rsidRDefault="008F79F9" w:rsidP="00A8421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E198D8" wp14:editId="19B18F08">
                        <wp:extent cx="4125595" cy="521970"/>
                        <wp:effectExtent l="0" t="0" r="825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521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0656BA" w14:textId="77777777" w:rsidR="009710B2" w:rsidRDefault="009710B2" w:rsidP="009710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5DB72291" w14:textId="77777777" w:rsidR="00A84214" w:rsidRPr="00A84214" w:rsidRDefault="00A84214" w:rsidP="009710B2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A84214">
                    <w:rPr>
                      <w:b w:val="0"/>
                      <w:sz w:val="22"/>
                      <w:szCs w:val="22"/>
                      <w:u w:val="single"/>
                    </w:rPr>
                    <w:t>RS LINE RESTRICT 2 GRP:</w:t>
                  </w:r>
                </w:p>
                <w:p w14:paraId="19678E15" w14:textId="136D1E92" w:rsidR="00A84214" w:rsidRDefault="001E3E31" w:rsidP="00A84214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</w:t>
                  </w:r>
                  <w:r w:rsidR="00A84214">
                    <w:rPr>
                      <w:b w:val="0"/>
                      <w:sz w:val="22"/>
                      <w:szCs w:val="22"/>
                    </w:rPr>
                    <w:t xml:space="preserve">NONE in </w:t>
                  </w:r>
                  <w:r w:rsidR="00A84214" w:rsidRPr="00A84214">
                    <w:rPr>
                      <w:sz w:val="22"/>
                      <w:szCs w:val="22"/>
                    </w:rPr>
                    <w:t>PIC</w:t>
                  </w:r>
                  <w:r w:rsidR="00A84214"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6EF6C0CE" w14:textId="1AE9DB3D" w:rsidR="00A84214" w:rsidRDefault="001E3E31" w:rsidP="00A84214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Enter</w:t>
                  </w:r>
                  <w:r w:rsidR="00A84214">
                    <w:rPr>
                      <w:b w:val="0"/>
                      <w:sz w:val="22"/>
                      <w:szCs w:val="22"/>
                    </w:rPr>
                    <w:t xml:space="preserve"> NONE in </w:t>
                  </w:r>
                  <w:r w:rsidR="00A84214" w:rsidRPr="00A84214">
                    <w:rPr>
                      <w:sz w:val="22"/>
                      <w:szCs w:val="22"/>
                    </w:rPr>
                    <w:t>LPIC</w:t>
                  </w:r>
                  <w:r w:rsidR="00A84214"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06700D02" w14:textId="1DA643E3" w:rsidR="00A84214" w:rsidRDefault="009F256A" w:rsidP="00A8421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871503" wp14:editId="6F3DDABF">
                        <wp:extent cx="4125595" cy="607060"/>
                        <wp:effectExtent l="0" t="0" r="8255" b="254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607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04B5FB" w14:textId="77777777" w:rsidR="00A84214" w:rsidRDefault="00A84214" w:rsidP="00A8421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517091B1" w14:textId="77777777" w:rsidR="003C0525" w:rsidRPr="001231D7" w:rsidRDefault="001231D7" w:rsidP="00A8421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>RS FEATURE GRP Section:</w:t>
                  </w:r>
                </w:p>
                <w:p w14:paraId="0D9B9DE8" w14:textId="4A766C40" w:rsidR="001231D7" w:rsidRDefault="001231D7" w:rsidP="001231D7">
                  <w:pPr>
                    <w:pStyle w:val="TableHeaderText"/>
                    <w:numPr>
                      <w:ilvl w:val="0"/>
                      <w:numId w:val="14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</w:t>
                  </w:r>
                  <w:r w:rsidR="00B63017">
                    <w:rPr>
                      <w:b w:val="0"/>
                      <w:sz w:val="22"/>
                      <w:szCs w:val="22"/>
                    </w:rPr>
                    <w:t>5</w:t>
                  </w:r>
                  <w:r w:rsidR="008E2290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in section(s).</w:t>
                  </w:r>
                </w:p>
                <w:p w14:paraId="05B8ED1C" w14:textId="2D965FF8" w:rsidR="001231D7" w:rsidRDefault="001231D7" w:rsidP="001231D7">
                  <w:pPr>
                    <w:pStyle w:val="TableHeaderText"/>
                    <w:numPr>
                      <w:ilvl w:val="0"/>
                      <w:numId w:val="14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Click </w:t>
                  </w:r>
                  <w:r w:rsidRPr="001231D7">
                    <w:rPr>
                      <w:sz w:val="22"/>
                      <w:szCs w:val="22"/>
                    </w:rPr>
                    <w:t>Add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7CEC76F8" w14:textId="19466106" w:rsidR="001231D7" w:rsidRDefault="00C97774" w:rsidP="001231D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4894A39B" wp14:editId="5B2BB0DC">
                            <wp:simplePos x="0" y="0"/>
                            <wp:positionH relativeFrom="column">
                              <wp:posOffset>2419985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596900" cy="152400"/>
                            <wp:effectExtent l="57150" t="38100" r="0" b="114300"/>
                            <wp:wrapNone/>
                            <wp:docPr id="19" name="Arrow: Right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6900" cy="1524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922C2B8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Arrow: Right 19" o:spid="_x0000_s1026" type="#_x0000_t13" style="position:absolute;margin-left:190.55pt;margin-top:7.2pt;width:47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" adj="18843" fillcolor="#652523 [1637]" strokecolor="#bc4542 [3045]">
                            <v:fill color2="#ba4442 [3013]" rotate="t" angle="180" colors="0 #9b2d2a;52429f #cb3d3a;1 #ce3b37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 w:rsidR="00571185">
                    <w:rPr>
                      <w:noProof/>
                    </w:rPr>
                    <w:drawing>
                      <wp:inline distT="0" distB="0" distL="0" distR="0" wp14:anchorId="3C04D6F5" wp14:editId="2802EA6C">
                        <wp:extent cx="4125595" cy="1238250"/>
                        <wp:effectExtent l="0" t="0" r="8255" b="0"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02BCBF" w14:textId="77777777" w:rsidR="001231D7" w:rsidRDefault="001231D7" w:rsidP="00A8421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4AA47A5B" w14:textId="0DA060ED" w:rsidR="00C97774" w:rsidRDefault="00C97774" w:rsidP="00A8421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Result: You have 6 Feature fields</w:t>
                  </w:r>
                  <w:r w:rsidR="008E2290">
                    <w:rPr>
                      <w:b w:val="0"/>
                      <w:sz w:val="22"/>
                      <w:szCs w:val="22"/>
                    </w:rPr>
                    <w:t xml:space="preserve"> available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to be populated.</w:t>
                  </w:r>
                </w:p>
                <w:p w14:paraId="7632D53F" w14:textId="0F870A58" w:rsidR="001C26D8" w:rsidRPr="00BA52D5" w:rsidRDefault="001C26D8" w:rsidP="00A8421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41541FDB" w14:textId="77777777" w:rsidR="009710B2" w:rsidRPr="009710B2" w:rsidRDefault="009710B2" w:rsidP="009710B2">
            <w:pPr>
              <w:pStyle w:val="BlockText"/>
            </w:pPr>
          </w:p>
        </w:tc>
      </w:tr>
    </w:tbl>
    <w:p w14:paraId="3C2C87B1" w14:textId="01FD8F40" w:rsidR="009710B2" w:rsidRDefault="009710B2" w:rsidP="009710B2">
      <w:pPr>
        <w:pStyle w:val="BlockLine"/>
      </w:pPr>
    </w:p>
    <w:p w14:paraId="776D3901" w14:textId="3430C265" w:rsidR="00FE4AE9" w:rsidRDefault="00FE4AE9" w:rsidP="00FE4AE9"/>
    <w:p w14:paraId="4D9E5DCE" w14:textId="4F817BC1" w:rsidR="00FE4AE9" w:rsidRDefault="00FE4AE9" w:rsidP="00FE4AE9"/>
    <w:p w14:paraId="357585BD" w14:textId="53C96984" w:rsidR="00FE4AE9" w:rsidRDefault="00FE4AE9" w:rsidP="00FE4AE9"/>
    <w:p w14:paraId="70E1DE3E" w14:textId="77777777" w:rsidR="009070C1" w:rsidRDefault="009070C1" w:rsidP="00FE4AE9"/>
    <w:p w14:paraId="0A0E2BF7" w14:textId="5CB951DC" w:rsidR="00FE4AE9" w:rsidRDefault="00FE4AE9" w:rsidP="00FE4AE9"/>
    <w:p w14:paraId="4C86486D" w14:textId="56955FD4" w:rsidR="00FE4AE9" w:rsidRDefault="00FE4AE9" w:rsidP="00FE4AE9"/>
    <w:p w14:paraId="77A170BB" w14:textId="076E9BD7" w:rsidR="001231D7" w:rsidRPr="001231D7" w:rsidRDefault="001231D7" w:rsidP="001231D7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1231D7" w:rsidRPr="001231D7" w14:paraId="29DF0B0B" w14:textId="77777777" w:rsidTr="001231D7">
        <w:tc>
          <w:tcPr>
            <w:tcW w:w="1728" w:type="dxa"/>
            <w:shd w:val="clear" w:color="auto" w:fill="auto"/>
          </w:tcPr>
          <w:p w14:paraId="40400AFB" w14:textId="5392CB8E" w:rsidR="001231D7" w:rsidRPr="001231D7" w:rsidRDefault="001231D7" w:rsidP="001231D7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C97774" w:rsidRPr="00263560" w14:paraId="22C222BC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283D732E" w14:textId="77777777" w:rsidR="00C97774" w:rsidRPr="00263560" w:rsidRDefault="00C97774" w:rsidP="00C97774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58788639" w14:textId="77777777" w:rsidR="00C97774" w:rsidRPr="00263560" w:rsidRDefault="00C97774" w:rsidP="00C97774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C97774" w:rsidRPr="00BA52D5" w14:paraId="58FB7CEF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0CBB3A9A" w14:textId="1EA0A793" w:rsidR="00C97774" w:rsidRPr="00BA52D5" w:rsidRDefault="00167319" w:rsidP="00C97774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5 cont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05C3D12F" w14:textId="5CB319D2" w:rsidR="00C97774" w:rsidRDefault="00C97774" w:rsidP="00C9777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RS </w:t>
                  </w:r>
                  <w:r w:rsidRPr="001A3FCA">
                    <w:rPr>
                      <w:sz w:val="22"/>
                      <w:szCs w:val="22"/>
                    </w:rPr>
                    <w:t>Form Entry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(continued)</w:t>
                  </w:r>
                </w:p>
                <w:p w14:paraId="5DF27031" w14:textId="38C6FF03" w:rsidR="008E2290" w:rsidRDefault="008E2290" w:rsidP="00C9777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0C454A3D" w14:textId="7887B414" w:rsidR="008E2290" w:rsidRDefault="008E2290" w:rsidP="008E2290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Utilizing the WBSA External Comm Feature Code Spreadsheet, Enter FEATURE GRP [1] through [</w:t>
                  </w:r>
                  <w:r w:rsidR="00B63017">
                    <w:rPr>
                      <w:b w:val="0"/>
                      <w:sz w:val="22"/>
                      <w:szCs w:val="22"/>
                    </w:rPr>
                    <w:t>6</w:t>
                  </w:r>
                  <w:r>
                    <w:rPr>
                      <w:b w:val="0"/>
                      <w:sz w:val="22"/>
                      <w:szCs w:val="22"/>
                    </w:rPr>
                    <w:t>].  NOTE: May not utilize all Feature Field. Will vary depending on Gateway/Modem and Static IP request.</w:t>
                  </w:r>
                </w:p>
                <w:p w14:paraId="443CA422" w14:textId="77777777" w:rsidR="00C97774" w:rsidRDefault="00C97774" w:rsidP="00C9777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0F34EB23" w14:textId="236A3FD4" w:rsidR="00C97774" w:rsidRDefault="00C97774" w:rsidP="00C9777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>RS FEATURE GRP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 xml:space="preserve"> [1]</w:t>
                  </w: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 xml:space="preserve"> Section:</w:t>
                  </w:r>
                </w:p>
                <w:p w14:paraId="7C2D4AAB" w14:textId="17AD9001" w:rsidR="00C97774" w:rsidRDefault="00C97774" w:rsidP="00C97774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N in </w:t>
                  </w:r>
                  <w:r w:rsidRPr="00BC78A7">
                    <w:rPr>
                      <w:sz w:val="22"/>
                      <w:szCs w:val="22"/>
                    </w:rPr>
                    <w:t>FA field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787A2F28" w14:textId="5E74DFFA" w:rsidR="00C97774" w:rsidRDefault="00C97774" w:rsidP="00C97774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</w:t>
                  </w:r>
                  <w:r w:rsidR="00B63017">
                    <w:rPr>
                      <w:b w:val="0"/>
                      <w:sz w:val="22"/>
                      <w:szCs w:val="22"/>
                    </w:rPr>
                    <w:t>NDT Line</w:t>
                  </w:r>
                  <w:r w:rsidR="00C30A67">
                    <w:rPr>
                      <w:b w:val="0"/>
                      <w:sz w:val="22"/>
                      <w:szCs w:val="22"/>
                    </w:rPr>
                    <w:t xml:space="preserve"> Feature Code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in </w:t>
                  </w:r>
                  <w:r w:rsidRPr="00BC78A7">
                    <w:rPr>
                      <w:sz w:val="22"/>
                      <w:szCs w:val="22"/>
                    </w:rPr>
                    <w:t>F</w:t>
                  </w:r>
                  <w:r w:rsidR="00BC78A7" w:rsidRPr="00BC78A7">
                    <w:rPr>
                      <w:sz w:val="22"/>
                      <w:szCs w:val="22"/>
                    </w:rPr>
                    <w:t>EATURE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Field</w:t>
                  </w:r>
                  <w:r w:rsidR="00BC78A7"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170A4D00" w14:textId="51CFA34D" w:rsidR="00C97774" w:rsidRDefault="00FD5B52" w:rsidP="00C9777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5B8B51D" wp14:editId="3A08E1D7">
                        <wp:extent cx="4125595" cy="1842770"/>
                        <wp:effectExtent l="0" t="0" r="8255" b="5080"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8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4D7092" w14:textId="669DDCAE" w:rsidR="00C97774" w:rsidRDefault="00C97774" w:rsidP="00C9777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4F538927" w14:textId="5B4CD3D2" w:rsidR="00BC78A7" w:rsidRDefault="00BC78A7" w:rsidP="00BC78A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>RS FEATURE GRP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 xml:space="preserve"> [</w:t>
                  </w:r>
                  <w:r w:rsidR="00C30A67">
                    <w:rPr>
                      <w:b w:val="0"/>
                      <w:sz w:val="22"/>
                      <w:szCs w:val="22"/>
                      <w:u w:val="single"/>
                    </w:rPr>
                    <w:t>2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>]</w:t>
                  </w: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 xml:space="preserve"> Section:</w:t>
                  </w:r>
                </w:p>
                <w:p w14:paraId="52C16E51" w14:textId="61B1E866" w:rsidR="00BC78A7" w:rsidRDefault="00BC78A7" w:rsidP="00BC78A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N in </w:t>
                  </w:r>
                  <w:r w:rsidRPr="00BC78A7">
                    <w:rPr>
                      <w:sz w:val="22"/>
                      <w:szCs w:val="22"/>
                    </w:rPr>
                    <w:t>FA field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012D7C22" w14:textId="003E05AB" w:rsidR="00BC78A7" w:rsidRDefault="00BC78A7" w:rsidP="00BC78A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Enter the speed</w:t>
                  </w:r>
                  <w:r w:rsidR="00C30A67">
                    <w:rPr>
                      <w:b w:val="0"/>
                      <w:sz w:val="22"/>
                      <w:szCs w:val="22"/>
                    </w:rPr>
                    <w:t xml:space="preserve"> Feature Code in </w:t>
                  </w:r>
                  <w:r w:rsidR="00C30A67" w:rsidRPr="00C30A67">
                    <w:rPr>
                      <w:sz w:val="22"/>
                      <w:szCs w:val="22"/>
                    </w:rPr>
                    <w:t>FEATURE</w:t>
                  </w:r>
                  <w:r w:rsidR="00C30A67"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65EB5091" w14:textId="0F7EBEE5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351F9447" w14:textId="7C5F5554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>RS FEATURE GRP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 xml:space="preserve"> [3]</w:t>
                  </w: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 xml:space="preserve"> Section:</w:t>
                  </w:r>
                </w:p>
                <w:p w14:paraId="1788307A" w14:textId="77777777" w:rsidR="00C30A67" w:rsidRDefault="00C30A67" w:rsidP="00C30A6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N in </w:t>
                  </w:r>
                  <w:r w:rsidRPr="00BC78A7">
                    <w:rPr>
                      <w:sz w:val="22"/>
                      <w:szCs w:val="22"/>
                    </w:rPr>
                    <w:t>FA field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5EB87323" w14:textId="5B9B4696" w:rsidR="00C30A67" w:rsidRDefault="00C30A67" w:rsidP="00C30A6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the install Feature Code in </w:t>
                  </w:r>
                  <w:r w:rsidRPr="00C30A67">
                    <w:rPr>
                      <w:sz w:val="22"/>
                      <w:szCs w:val="22"/>
                    </w:rPr>
                    <w:t>FEATURE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0C6E001B" w14:textId="77777777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29C09DC4" w14:textId="678B1402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>RS FEATURE GRP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 xml:space="preserve"> [4]</w:t>
                  </w: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 xml:space="preserve"> Section:</w:t>
                  </w:r>
                </w:p>
                <w:p w14:paraId="5D7126C4" w14:textId="77777777" w:rsidR="00C30A67" w:rsidRDefault="00C30A67" w:rsidP="00C30A6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N in </w:t>
                  </w:r>
                  <w:r w:rsidRPr="00BC78A7">
                    <w:rPr>
                      <w:sz w:val="22"/>
                      <w:szCs w:val="22"/>
                    </w:rPr>
                    <w:t>FA field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58E920BE" w14:textId="0F85B2E0" w:rsidR="00C30A67" w:rsidRDefault="00C30A67" w:rsidP="00C30A6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the Gateway/Modem Feature Code related to the install choice in </w:t>
                  </w:r>
                  <w:r w:rsidRPr="00C30A67">
                    <w:rPr>
                      <w:sz w:val="22"/>
                      <w:szCs w:val="22"/>
                    </w:rPr>
                    <w:t>FEATURE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709681B9" w14:textId="4E72BA09" w:rsidR="00BC78A7" w:rsidRPr="00BA52D5" w:rsidRDefault="00BC78A7" w:rsidP="00C97774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73F21A12" w14:textId="77777777" w:rsidR="001231D7" w:rsidRPr="001231D7" w:rsidRDefault="001231D7" w:rsidP="001231D7">
            <w:pPr>
              <w:pStyle w:val="BlockText"/>
            </w:pPr>
          </w:p>
        </w:tc>
      </w:tr>
    </w:tbl>
    <w:p w14:paraId="395D4752" w14:textId="172BE4E3" w:rsidR="001231D7" w:rsidRDefault="001231D7" w:rsidP="001231D7">
      <w:pPr>
        <w:pStyle w:val="BlockLine"/>
      </w:pPr>
    </w:p>
    <w:p w14:paraId="09F8A412" w14:textId="22BB0495" w:rsidR="00C30A67" w:rsidRDefault="00C30A67" w:rsidP="00C30A67"/>
    <w:p w14:paraId="7BAB8AE3" w14:textId="7EFC2098" w:rsidR="00C30A67" w:rsidRDefault="00C30A67" w:rsidP="00C30A67"/>
    <w:p w14:paraId="297B6A6B" w14:textId="7EAE66CE" w:rsidR="00C30A67" w:rsidRDefault="00C30A67" w:rsidP="00C30A67"/>
    <w:p w14:paraId="03AAE82C" w14:textId="4E9992DC" w:rsidR="00C30A67" w:rsidRDefault="00C30A67" w:rsidP="00C30A67"/>
    <w:p w14:paraId="74A3E892" w14:textId="3C23C2AB" w:rsidR="00C30A67" w:rsidRDefault="00C30A67" w:rsidP="00C30A67"/>
    <w:p w14:paraId="42EFF7C8" w14:textId="77777777" w:rsidR="00B63017" w:rsidRDefault="00B63017" w:rsidP="00C30A67"/>
    <w:p w14:paraId="5240CB5B" w14:textId="341770B1" w:rsidR="00C30A67" w:rsidRDefault="00C30A67" w:rsidP="00C30A67"/>
    <w:p w14:paraId="024B0C2C" w14:textId="77777777" w:rsidR="009070C1" w:rsidRDefault="009070C1" w:rsidP="00C30A67"/>
    <w:p w14:paraId="451C73E3" w14:textId="6F969DBC" w:rsidR="00C30A67" w:rsidRDefault="00C30A67" w:rsidP="00C30A67"/>
    <w:p w14:paraId="002E2013" w14:textId="0491263D" w:rsidR="00C30A67" w:rsidRDefault="00C30A67" w:rsidP="00C30A67"/>
    <w:p w14:paraId="4F74A184" w14:textId="4865255F" w:rsidR="00C30A67" w:rsidRDefault="00C30A67" w:rsidP="00C30A67"/>
    <w:p w14:paraId="6B578E18" w14:textId="18F30DBB" w:rsidR="00C30A67" w:rsidRDefault="00C30A67" w:rsidP="00C30A67"/>
    <w:p w14:paraId="3F627EB3" w14:textId="40A3629B" w:rsidR="00C30A67" w:rsidRDefault="00C30A67" w:rsidP="00C30A67"/>
    <w:p w14:paraId="570ABC62" w14:textId="51E9E0E7" w:rsidR="00C30A67" w:rsidRPr="00C30A67" w:rsidRDefault="00C30A67" w:rsidP="00C30A67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C30A67" w:rsidRPr="00C30A67" w14:paraId="283087EA" w14:textId="77777777" w:rsidTr="00C30A67">
        <w:tc>
          <w:tcPr>
            <w:tcW w:w="1728" w:type="dxa"/>
            <w:shd w:val="clear" w:color="auto" w:fill="auto"/>
          </w:tcPr>
          <w:p w14:paraId="09DCBE69" w14:textId="31056F4D" w:rsidR="00C30A67" w:rsidRPr="00C30A67" w:rsidRDefault="00C30A67" w:rsidP="00C30A67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C30A67" w:rsidRPr="00263560" w14:paraId="1F286380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46CB24AC" w14:textId="77777777" w:rsidR="00C30A67" w:rsidRPr="00263560" w:rsidRDefault="00C30A67" w:rsidP="00C30A67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7A4AB5AB" w14:textId="77777777" w:rsidR="00C30A67" w:rsidRPr="00263560" w:rsidRDefault="00C30A67" w:rsidP="00C30A67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C30A67" w:rsidRPr="00BA52D5" w14:paraId="2334D600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6B7DDB12" w14:textId="27800A45" w:rsidR="00C30A67" w:rsidRPr="00BA52D5" w:rsidRDefault="00167319" w:rsidP="00C30A67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5 cont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564A3CDF" w14:textId="0B711756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RS </w:t>
                  </w:r>
                  <w:r w:rsidRPr="001A3FCA">
                    <w:rPr>
                      <w:sz w:val="22"/>
                      <w:szCs w:val="22"/>
                    </w:rPr>
                    <w:t>Form Entry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>(continued)</w:t>
                  </w:r>
                </w:p>
                <w:p w14:paraId="0C9902CE" w14:textId="650D5407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4B5D7D6A" w14:textId="0040C6EF" w:rsidR="00C30A67" w:rsidRPr="001A3FCA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NOTE: FEATURE GRP [5] and [6] </w:t>
                  </w:r>
                  <w:r w:rsidR="00B63017">
                    <w:rPr>
                      <w:b w:val="0"/>
                      <w:sz w:val="22"/>
                      <w:szCs w:val="22"/>
                    </w:rPr>
                    <w:t>can be used for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ordering Static IP.  If not</w:t>
                  </w:r>
                  <w:r w:rsidR="00B63017">
                    <w:rPr>
                      <w:b w:val="0"/>
                      <w:sz w:val="22"/>
                      <w:szCs w:val="22"/>
                    </w:rPr>
                    <w:t xml:space="preserve"> ordering Static IP</w:t>
                  </w:r>
                  <w:r>
                    <w:rPr>
                      <w:b w:val="0"/>
                      <w:sz w:val="22"/>
                      <w:szCs w:val="22"/>
                    </w:rPr>
                    <w:t>, go to next step</w:t>
                  </w:r>
                  <w:r w:rsidR="00B63017">
                    <w:rPr>
                      <w:b w:val="0"/>
                      <w:sz w:val="22"/>
                      <w:szCs w:val="22"/>
                    </w:rPr>
                    <w:t xml:space="preserve"> 6.</w:t>
                  </w:r>
                </w:p>
                <w:p w14:paraId="790E1040" w14:textId="0BFB5E46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335D565A" w14:textId="746119AA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lastRenderedPageBreak/>
                    <w:t>RS FEATURE GRP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 xml:space="preserve"> [5]</w:t>
                  </w: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 xml:space="preserve"> Section:</w:t>
                  </w:r>
                </w:p>
                <w:p w14:paraId="1EC68D0B" w14:textId="77777777" w:rsidR="00C30A67" w:rsidRDefault="00C30A67" w:rsidP="00C30A6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N in </w:t>
                  </w:r>
                  <w:r w:rsidRPr="00BC78A7">
                    <w:rPr>
                      <w:sz w:val="22"/>
                      <w:szCs w:val="22"/>
                    </w:rPr>
                    <w:t>FA field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421DAA60" w14:textId="20F962E9" w:rsidR="00C30A67" w:rsidRDefault="00C30A67" w:rsidP="00C30A6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</w:t>
                  </w:r>
                  <w:r w:rsidR="00B63017">
                    <w:rPr>
                      <w:b w:val="0"/>
                      <w:sz w:val="22"/>
                      <w:szCs w:val="22"/>
                    </w:rPr>
                    <w:t>Static IP Address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Feature Code </w:t>
                  </w:r>
                  <w:r w:rsidRPr="00C30A67">
                    <w:rPr>
                      <w:sz w:val="22"/>
                      <w:szCs w:val="22"/>
                    </w:rPr>
                    <w:t>FEATURE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0E5A6E9B" w14:textId="3E51E522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2542267B" w14:textId="28D4FD9F" w:rsidR="00C30A67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>RS FEATURE GRP</w:t>
                  </w:r>
                  <w:r>
                    <w:rPr>
                      <w:b w:val="0"/>
                      <w:sz w:val="22"/>
                      <w:szCs w:val="22"/>
                      <w:u w:val="single"/>
                    </w:rPr>
                    <w:t xml:space="preserve"> [6]</w:t>
                  </w:r>
                  <w:r w:rsidRPr="001231D7">
                    <w:rPr>
                      <w:b w:val="0"/>
                      <w:sz w:val="22"/>
                      <w:szCs w:val="22"/>
                      <w:u w:val="single"/>
                    </w:rPr>
                    <w:t xml:space="preserve"> Section:</w:t>
                  </w:r>
                </w:p>
                <w:p w14:paraId="75CAF986" w14:textId="77777777" w:rsidR="00C30A67" w:rsidRDefault="00C30A67" w:rsidP="00C30A6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N in </w:t>
                  </w:r>
                  <w:r w:rsidRPr="00BC78A7">
                    <w:rPr>
                      <w:sz w:val="22"/>
                      <w:szCs w:val="22"/>
                    </w:rPr>
                    <w:t>FA field</w:t>
                  </w:r>
                  <w:r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06D37668" w14:textId="03FB1393" w:rsidR="00C30A67" w:rsidRDefault="00C30A67" w:rsidP="00C30A67">
                  <w:pPr>
                    <w:pStyle w:val="TableHeaderText"/>
                    <w:numPr>
                      <w:ilvl w:val="0"/>
                      <w:numId w:val="15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Enter Static IP Feature Code for the number of IPs requested in </w:t>
                  </w:r>
                  <w:r w:rsidRPr="00C30A67">
                    <w:rPr>
                      <w:sz w:val="22"/>
                      <w:szCs w:val="22"/>
                    </w:rPr>
                    <w:t>FEATURE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071DF461" w14:textId="77777777" w:rsidR="00C30A67" w:rsidRPr="00BA52D5" w:rsidRDefault="00C30A67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  <w:tr w:rsidR="00C30A67" w:rsidRPr="00BA52D5" w14:paraId="01122BC1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4B2BAB0E" w14:textId="7616B7EE" w:rsidR="00C30A67" w:rsidRPr="00BA52D5" w:rsidRDefault="00167319" w:rsidP="00C30A67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lastRenderedPageBreak/>
                    <w:t>6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4986417B" w14:textId="77777777" w:rsidR="00C30A67" w:rsidRPr="003C30B5" w:rsidRDefault="003C30B5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  <w:u w:val="single"/>
                    </w:rPr>
                  </w:pPr>
                  <w:r w:rsidRPr="003C30B5">
                    <w:rPr>
                      <w:b w:val="0"/>
                      <w:sz w:val="22"/>
                      <w:szCs w:val="22"/>
                      <w:u w:val="single"/>
                    </w:rPr>
                    <w:t>In the top right corner of the LSR:</w:t>
                  </w:r>
                </w:p>
                <w:p w14:paraId="703E06BD" w14:textId="1DF73DEA" w:rsidR="003C30B5" w:rsidRDefault="003C30B5" w:rsidP="003C30B5">
                  <w:pPr>
                    <w:pStyle w:val="TableHeaderText"/>
                    <w:numPr>
                      <w:ilvl w:val="0"/>
                      <w:numId w:val="1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Click on the Save ICON.</w:t>
                  </w:r>
                </w:p>
                <w:p w14:paraId="310EF4FA" w14:textId="42230DC9" w:rsidR="003C30B5" w:rsidRDefault="00D1616A" w:rsidP="003C30B5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56D8ED75" wp14:editId="6A5FC5EF">
                            <wp:simplePos x="0" y="0"/>
                            <wp:positionH relativeFrom="column">
                              <wp:posOffset>690110</wp:posOffset>
                            </wp:positionH>
                            <wp:positionV relativeFrom="paragraph">
                              <wp:posOffset>440730</wp:posOffset>
                            </wp:positionV>
                            <wp:extent cx="190500" cy="419100"/>
                            <wp:effectExtent l="57150" t="38100" r="38100" b="95250"/>
                            <wp:wrapNone/>
                            <wp:docPr id="43" name="Arrow: Up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500" cy="419100"/>
                                    </a:xfrm>
                                    <a:prstGeom prst="up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13EA84A" id="_x0000_t68" coordsize="21600,21600" o:spt="68" adj="5400,5400" path="m0@0l@1@0@1,21600@2,21600@2@0,21600@0,10800,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10800,0;0,@0;10800,21600;21600,@0" o:connectangles="270,180,90,0" textboxrect="@1,@4,@2,21600"/>
                            <v:handles>
                              <v:h position="#1,#0" xrange="0,10800" yrange="0,21600"/>
                            </v:handles>
                          </v:shapetype>
                          <v:shape id="Arrow: Up 43" o:spid="_x0000_s1026" type="#_x0000_t68" style="position:absolute;margin-left:54.35pt;margin-top:34.7pt;width:1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" adj="4909" fillcolor="#652523 [1637]" strokecolor="#bc4542 [3045]">
                            <v:fill color2="#ba4442 [3013]" rotate="t" angle="180" colors="0 #9b2d2a;52429f #cb3d3a;1 #ce3b37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 w:rsidR="00F45FE9">
                    <w:rPr>
                      <w:noProof/>
                    </w:rPr>
                    <w:drawing>
                      <wp:inline distT="0" distB="0" distL="0" distR="0" wp14:anchorId="55D4B980" wp14:editId="5CDD4967">
                        <wp:extent cx="3571875" cy="676275"/>
                        <wp:effectExtent l="0" t="0" r="9525" b="952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1875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896568" w14:textId="68F25658" w:rsidR="003C30B5" w:rsidRDefault="003C30B5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33E74E2E" w14:textId="77777777" w:rsidR="003C30B5" w:rsidRDefault="003C30B5" w:rsidP="00C30A67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001D828F" w14:textId="77777777" w:rsidR="003C30B5" w:rsidRDefault="00D1616A" w:rsidP="00D1616A">
                  <w:pPr>
                    <w:pStyle w:val="TableHeaderText"/>
                    <w:numPr>
                      <w:ilvl w:val="0"/>
                      <w:numId w:val="1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Click on Validate ICON.</w:t>
                  </w:r>
                </w:p>
                <w:p w14:paraId="665E9CE5" w14:textId="0D36C582" w:rsidR="00D1616A" w:rsidRDefault="00D1616A" w:rsidP="00D1616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8BAFC5A" wp14:editId="202AACE6">
                            <wp:simplePos x="0" y="0"/>
                            <wp:positionH relativeFrom="column">
                              <wp:posOffset>1036133</wp:posOffset>
                            </wp:positionH>
                            <wp:positionV relativeFrom="paragraph">
                              <wp:posOffset>386194</wp:posOffset>
                            </wp:positionV>
                            <wp:extent cx="161925" cy="371475"/>
                            <wp:effectExtent l="57150" t="38100" r="47625" b="104775"/>
                            <wp:wrapNone/>
                            <wp:docPr id="42" name="Arrow: Up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371475"/>
                                    </a:xfrm>
                                    <a:prstGeom prst="up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BED0DF" id="Arrow: Up 42" o:spid="_x0000_s1026" type="#_x0000_t68" style="position:absolute;margin-left:81.6pt;margin-top:30.4pt;width:12.7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" adj="4708" fillcolor="#652523 [1637]" strokecolor="#bc4542 [3045]">
                            <v:fill color2="#ba4442 [3013]" rotate="t" angle="180" colors="0 #9b2d2a;52429f #cb3d3a;1 #ce3b37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 w:rsidR="00F45FE9">
                    <w:rPr>
                      <w:noProof/>
                    </w:rPr>
                    <w:drawing>
                      <wp:inline distT="0" distB="0" distL="0" distR="0" wp14:anchorId="0943B537" wp14:editId="058BC02C">
                        <wp:extent cx="3571875" cy="676275"/>
                        <wp:effectExtent l="0" t="0" r="9525" b="952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1875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4E1F43" w14:textId="072660DC" w:rsidR="00D1616A" w:rsidRPr="003C30B5" w:rsidRDefault="00D1616A" w:rsidP="00D1616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7481874D" w14:textId="77777777" w:rsidR="00C30A67" w:rsidRPr="00C30A67" w:rsidRDefault="00C30A67" w:rsidP="00C30A67">
            <w:pPr>
              <w:pStyle w:val="BlockText"/>
            </w:pPr>
          </w:p>
        </w:tc>
      </w:tr>
    </w:tbl>
    <w:p w14:paraId="1465EDF0" w14:textId="05BEFBE2" w:rsidR="00C30A67" w:rsidRDefault="00C30A67" w:rsidP="00C30A67">
      <w:pPr>
        <w:pStyle w:val="BlockLine"/>
      </w:pPr>
    </w:p>
    <w:p w14:paraId="0AD1BA10" w14:textId="2ADBAAB1" w:rsidR="003C30B5" w:rsidRDefault="003C30B5" w:rsidP="003C30B5"/>
    <w:p w14:paraId="48300897" w14:textId="75C65CD9" w:rsidR="003C30B5" w:rsidRDefault="003C30B5" w:rsidP="003C30B5"/>
    <w:p w14:paraId="55E4E26C" w14:textId="48CF3129" w:rsidR="003C30B5" w:rsidRDefault="003C30B5" w:rsidP="003C30B5"/>
    <w:p w14:paraId="4F9DC943" w14:textId="733EE13C" w:rsidR="003C30B5" w:rsidRDefault="003C30B5" w:rsidP="003C30B5"/>
    <w:p w14:paraId="4E53A917" w14:textId="7A8ABF94" w:rsidR="003C30B5" w:rsidRDefault="003C30B5" w:rsidP="003C30B5"/>
    <w:p w14:paraId="37E48402" w14:textId="54A9024A" w:rsidR="003C30B5" w:rsidRDefault="003C30B5" w:rsidP="003C30B5"/>
    <w:p w14:paraId="72C9A83F" w14:textId="3D487126" w:rsidR="003C30B5" w:rsidRDefault="003C30B5" w:rsidP="003C30B5"/>
    <w:p w14:paraId="1F2986D0" w14:textId="1725A265" w:rsidR="003C30B5" w:rsidRDefault="003C30B5" w:rsidP="003C30B5"/>
    <w:p w14:paraId="19D3C573" w14:textId="6C4A8E90" w:rsidR="003C30B5" w:rsidRDefault="003C30B5" w:rsidP="003C30B5"/>
    <w:p w14:paraId="034C1697" w14:textId="190B3E1A" w:rsidR="003C30B5" w:rsidRDefault="003C30B5" w:rsidP="003C30B5"/>
    <w:p w14:paraId="6B4A3A5A" w14:textId="19AD786C" w:rsidR="003C30B5" w:rsidRDefault="003C30B5" w:rsidP="003C30B5"/>
    <w:p w14:paraId="2EF1861A" w14:textId="02B25623" w:rsidR="003C30B5" w:rsidRDefault="003C30B5" w:rsidP="003C30B5"/>
    <w:p w14:paraId="0E9F2328" w14:textId="0A146FFB" w:rsidR="003C30B5" w:rsidRDefault="003C30B5" w:rsidP="003C30B5"/>
    <w:p w14:paraId="4D18AE60" w14:textId="46E66993" w:rsidR="003C30B5" w:rsidRDefault="003C30B5" w:rsidP="003C30B5"/>
    <w:p w14:paraId="106CF7EF" w14:textId="3F7042E6" w:rsidR="003C30B5" w:rsidRPr="003C30B5" w:rsidRDefault="003C30B5" w:rsidP="003C30B5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3C30B5" w:rsidRPr="003C30B5" w14:paraId="641CCE2D" w14:textId="77777777" w:rsidTr="003C30B5">
        <w:tc>
          <w:tcPr>
            <w:tcW w:w="1728" w:type="dxa"/>
            <w:shd w:val="clear" w:color="auto" w:fill="auto"/>
          </w:tcPr>
          <w:p w14:paraId="1AB85947" w14:textId="6F3BA225" w:rsidR="003C30B5" w:rsidRPr="003C30B5" w:rsidRDefault="003C30B5" w:rsidP="003C30B5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D1616A" w:rsidRPr="00263560" w14:paraId="555B817F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3CAA0680" w14:textId="77777777" w:rsidR="00D1616A" w:rsidRPr="00263560" w:rsidRDefault="00D1616A" w:rsidP="00D1616A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61C81F09" w14:textId="77777777" w:rsidR="00D1616A" w:rsidRPr="00263560" w:rsidRDefault="00D1616A" w:rsidP="00D1616A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D1616A" w:rsidRPr="00BA52D5" w14:paraId="5AC6209C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3283CE30" w14:textId="2A059809" w:rsidR="00D1616A" w:rsidRPr="00BA52D5" w:rsidRDefault="00167319" w:rsidP="00D1616A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6 cont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7FEBC054" w14:textId="120308D4" w:rsidR="00D1616A" w:rsidRDefault="00D1616A" w:rsidP="00D1616A">
                  <w:pPr>
                    <w:pStyle w:val="TableHeaderText"/>
                    <w:numPr>
                      <w:ilvl w:val="0"/>
                      <w:numId w:val="1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Correct any errors that might have returned.</w:t>
                  </w:r>
                  <w:r w:rsidR="003F5821">
                    <w:rPr>
                      <w:b w:val="0"/>
                      <w:sz w:val="22"/>
                      <w:szCs w:val="22"/>
                    </w:rPr>
                    <w:t xml:space="preserve"> Errors must be corrected before PON can be submitted.</w:t>
                  </w:r>
                </w:p>
                <w:p w14:paraId="7C8BE2D9" w14:textId="77777777" w:rsidR="00D1616A" w:rsidRDefault="00D1616A" w:rsidP="00D1616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3B42EB8E" w14:textId="77777777" w:rsidR="00D1616A" w:rsidRDefault="00D1616A" w:rsidP="00D1616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Example of ErrorCode List:</w:t>
                  </w:r>
                </w:p>
                <w:p w14:paraId="0CD5FB92" w14:textId="77777777" w:rsidR="00D1616A" w:rsidRDefault="00D1616A" w:rsidP="00D1616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A71B8E3" wp14:editId="0C5F85B3">
                        <wp:extent cx="4076700" cy="1190625"/>
                        <wp:effectExtent l="0" t="0" r="0" b="9525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0"/>
                                <a:srcRect l="5608" t="7408" r="40224" b="743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76700" cy="1190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BA5EFA" w14:textId="77777777" w:rsidR="00D1616A" w:rsidRDefault="00D1616A" w:rsidP="00D1616A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50ED3284" w14:textId="759A0E3A" w:rsidR="00D1616A" w:rsidRDefault="003F5821" w:rsidP="003F5821">
                  <w:pPr>
                    <w:pStyle w:val="TableHeaderText"/>
                    <w:numPr>
                      <w:ilvl w:val="0"/>
                      <w:numId w:val="1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Click on </w:t>
                  </w:r>
                  <w:r w:rsidRPr="003F5821">
                    <w:rPr>
                      <w:sz w:val="22"/>
                      <w:szCs w:val="22"/>
                    </w:rPr>
                    <w:t>Submit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ICON.</w:t>
                  </w:r>
                </w:p>
                <w:p w14:paraId="3220AFF9" w14:textId="6559A475" w:rsidR="003F5821" w:rsidRDefault="00F45FE9" w:rsidP="003F5821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83255E1" wp14:editId="3F576CD6">
                            <wp:simplePos x="0" y="0"/>
                            <wp:positionH relativeFrom="column">
                              <wp:posOffset>1396710</wp:posOffset>
                            </wp:positionH>
                            <wp:positionV relativeFrom="paragraph">
                              <wp:posOffset>384156</wp:posOffset>
                            </wp:positionV>
                            <wp:extent cx="180975" cy="438150"/>
                            <wp:effectExtent l="57150" t="38100" r="47625" b="95250"/>
                            <wp:wrapNone/>
                            <wp:docPr id="49" name="Arrow: Up 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0975" cy="438150"/>
                                    </a:xfrm>
                                    <a:prstGeom prst="up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631F1D" id="Arrow: Up 49" o:spid="_x0000_s1026" type="#_x0000_t68" style="position:absolute;margin-left:110pt;margin-top:30.25pt;width:14.2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" adj="4461" fillcolor="#652523 [1637]" strokecolor="#bc4542 [3045]">
                            <v:fill color2="#ba4442 [3013]" rotate="t" angle="180" colors="0 #9b2d2a;52429f #cb3d3a;1 #ce3b37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3B071AAF" wp14:editId="1A9780EC">
                        <wp:extent cx="3571875" cy="676275"/>
                        <wp:effectExtent l="0" t="0" r="9525" b="952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1875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D5876A" w14:textId="77777777" w:rsidR="003F5821" w:rsidRDefault="003F5821" w:rsidP="003F5821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705BA796" w14:textId="2EA6C728" w:rsidR="003F5821" w:rsidRDefault="003F5821" w:rsidP="003F5821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Result:  </w:t>
                  </w:r>
                  <w:r w:rsidRPr="00813E57">
                    <w:rPr>
                      <w:sz w:val="22"/>
                      <w:szCs w:val="22"/>
                    </w:rPr>
                    <w:t>STATUS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will show Submitted.</w:t>
                  </w:r>
                </w:p>
                <w:p w14:paraId="31DEA3A9" w14:textId="33A621CF" w:rsidR="003F5821" w:rsidRDefault="003F5821" w:rsidP="003F5821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31A55D1E" w14:textId="13327835" w:rsidR="005A2AF7" w:rsidRDefault="005A2AF7" w:rsidP="003F5821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123A48DF" w14:textId="7E331D8B" w:rsidR="005A2AF7" w:rsidRDefault="005003AE" w:rsidP="003F5821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22D747" wp14:editId="0A016C50">
                        <wp:extent cx="4125595" cy="930275"/>
                        <wp:effectExtent l="0" t="0" r="8255" b="3175"/>
                        <wp:docPr id="78" name="Pictur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930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21BD5C" w14:textId="6E3472A7" w:rsidR="00FE0B9A" w:rsidRDefault="00FE0B9A" w:rsidP="003F5821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D1F5632" wp14:editId="663A9ACC">
                        <wp:extent cx="4125595" cy="737870"/>
                        <wp:effectExtent l="0" t="0" r="8255" b="508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737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74D837" w14:textId="77777777" w:rsidR="003F5821" w:rsidRDefault="003F5821" w:rsidP="003F5821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45547AFA" w14:textId="6D2FB600" w:rsidR="0008310C" w:rsidRDefault="0008310C" w:rsidP="0008310C">
                  <w:pPr>
                    <w:pStyle w:val="TableHeaderText"/>
                    <w:numPr>
                      <w:ilvl w:val="0"/>
                      <w:numId w:val="16"/>
                    </w:numPr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Click on the </w:t>
                  </w:r>
                  <w:r w:rsidRPr="006500B5">
                    <w:rPr>
                      <w:color w:val="000000" w:themeColor="text1"/>
                      <w:sz w:val="22"/>
                      <w:szCs w:val="22"/>
                    </w:rPr>
                    <w:t>X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in the top right hand corner.</w:t>
                  </w:r>
                </w:p>
                <w:p w14:paraId="7CAEE037" w14:textId="462B559F" w:rsidR="0008310C" w:rsidRDefault="0008310C" w:rsidP="0008310C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169132CD" wp14:editId="3FC2FF40">
                            <wp:simplePos x="0" y="0"/>
                            <wp:positionH relativeFrom="column">
                              <wp:posOffset>3130128</wp:posOffset>
                            </wp:positionH>
                            <wp:positionV relativeFrom="paragraph">
                              <wp:posOffset>52239</wp:posOffset>
                            </wp:positionV>
                            <wp:extent cx="606425" cy="152400"/>
                            <wp:effectExtent l="57150" t="38100" r="3175" b="114300"/>
                            <wp:wrapNone/>
                            <wp:docPr id="55" name="Arrow: Right 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6425" cy="1524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910A71" id="Arrow: Right 55" o:spid="_x0000_s1026" type="#_x0000_t13" style="position:absolute;margin-left:246.45pt;margin-top:4.1pt;width:47.7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" adj="18886" fillcolor="#652523 [1637]" strokecolor="#bc4542 [3045]">
                            <v:fill color2="#ba4442 [3013]" rotate="t" angle="180" colors="0 #9b2d2a;52429f #cb3d3a;1 #ce3b37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 w:rsidR="006500B5">
                    <w:rPr>
                      <w:noProof/>
                    </w:rPr>
                    <w:drawing>
                      <wp:inline distT="0" distB="0" distL="0" distR="0" wp14:anchorId="07808E14" wp14:editId="69D75C85">
                        <wp:extent cx="4125595" cy="902970"/>
                        <wp:effectExtent l="0" t="0" r="8255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902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E86060" w14:textId="37229901" w:rsidR="0008310C" w:rsidRPr="00BA52D5" w:rsidRDefault="0008310C" w:rsidP="003F5821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2D45A6CD" w14:textId="03C4CE74" w:rsidR="003C30B5" w:rsidRPr="003C30B5" w:rsidRDefault="003C30B5" w:rsidP="00D1616A">
            <w:pPr>
              <w:pStyle w:val="BlockText"/>
            </w:pPr>
          </w:p>
        </w:tc>
      </w:tr>
    </w:tbl>
    <w:p w14:paraId="50C33870" w14:textId="55E20257" w:rsidR="003C30B5" w:rsidRDefault="003C30B5" w:rsidP="003C30B5">
      <w:pPr>
        <w:pStyle w:val="BlockLine"/>
      </w:pPr>
    </w:p>
    <w:p w14:paraId="77F6E0EF" w14:textId="5520288F" w:rsidR="009070C1" w:rsidRDefault="009070C1" w:rsidP="009070C1"/>
    <w:p w14:paraId="4DC0D9FA" w14:textId="7A773877" w:rsidR="009070C1" w:rsidRDefault="009070C1" w:rsidP="009070C1"/>
    <w:p w14:paraId="4ABE159B" w14:textId="794FB632" w:rsidR="009070C1" w:rsidRDefault="009070C1" w:rsidP="009070C1"/>
    <w:p w14:paraId="020D82AC" w14:textId="5B5AA02D" w:rsidR="009070C1" w:rsidRDefault="009070C1" w:rsidP="009070C1"/>
    <w:p w14:paraId="3EBFD82F" w14:textId="60D55AE3" w:rsidR="009070C1" w:rsidRDefault="009070C1" w:rsidP="009070C1"/>
    <w:p w14:paraId="740CB22B" w14:textId="261C178E" w:rsidR="009070C1" w:rsidRDefault="009070C1" w:rsidP="009070C1"/>
    <w:p w14:paraId="1EC066D9" w14:textId="56365884" w:rsidR="009070C1" w:rsidRDefault="009070C1" w:rsidP="009070C1"/>
    <w:p w14:paraId="7DEE96F1" w14:textId="77777777" w:rsidR="009070C1" w:rsidRPr="009070C1" w:rsidRDefault="009070C1" w:rsidP="009070C1"/>
    <w:p w14:paraId="6825FC5A" w14:textId="144F090D" w:rsidR="00831FCE" w:rsidRDefault="00831FCE" w:rsidP="00831FCE"/>
    <w:p w14:paraId="474A3C1E" w14:textId="05F138AC" w:rsidR="00831FCE" w:rsidRPr="00831FCE" w:rsidRDefault="00831FCE" w:rsidP="00831FCE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831FCE" w:rsidRPr="00831FCE" w14:paraId="43F9D7CA" w14:textId="77777777" w:rsidTr="00831FCE">
        <w:tc>
          <w:tcPr>
            <w:tcW w:w="1728" w:type="dxa"/>
            <w:shd w:val="clear" w:color="auto" w:fill="auto"/>
          </w:tcPr>
          <w:p w14:paraId="113B2028" w14:textId="1AEE1D83" w:rsidR="00831FCE" w:rsidRPr="00831FCE" w:rsidRDefault="00831FCE" w:rsidP="00831FCE">
            <w:pPr>
              <w:pStyle w:val="Heading5"/>
            </w:pPr>
          </w:p>
        </w:tc>
        <w:tc>
          <w:tcPr>
            <w:tcW w:w="7740" w:type="dxa"/>
            <w:shd w:val="clear" w:color="auto" w:fill="auto"/>
          </w:tcPr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484E7D" w:rsidRPr="00263560" w14:paraId="0ECC2A35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0561B0E2" w14:textId="77777777" w:rsidR="00484E7D" w:rsidRPr="00263560" w:rsidRDefault="00484E7D" w:rsidP="00484E7D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0FCB8C25" w14:textId="77777777" w:rsidR="00484E7D" w:rsidRPr="00263560" w:rsidRDefault="00484E7D" w:rsidP="00484E7D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484E7D" w:rsidRPr="00BA52D5" w14:paraId="0D83A26A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497BE0A9" w14:textId="77777777" w:rsidR="00484E7D" w:rsidRPr="00BA52D5" w:rsidRDefault="00484E7D" w:rsidP="00484E7D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</w:p>
              </w:tc>
              <w:tc>
                <w:tcPr>
                  <w:tcW w:w="4475" w:type="pct"/>
                  <w:shd w:val="clear" w:color="auto" w:fill="auto"/>
                </w:tcPr>
                <w:p w14:paraId="6E9EE215" w14:textId="1123CF89" w:rsidR="00484E7D" w:rsidRDefault="00484E7D" w:rsidP="00484E7D">
                  <w:pPr>
                    <w:pStyle w:val="TableHeaderText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Result:  </w:t>
                  </w:r>
                  <w:r>
                    <w:rPr>
                      <w:sz w:val="22"/>
                      <w:szCs w:val="22"/>
                    </w:rPr>
                    <w:t xml:space="preserve">Home Page/Status Screen </w:t>
                  </w:r>
                  <w:r w:rsidRPr="00484E7D">
                    <w:rPr>
                      <w:b w:val="0"/>
                      <w:sz w:val="22"/>
                      <w:szCs w:val="22"/>
                    </w:rPr>
                    <w:t>will display.</w:t>
                  </w:r>
                </w:p>
                <w:p w14:paraId="25DD87DF" w14:textId="3EB24C54" w:rsidR="00484E7D" w:rsidRDefault="00484E7D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592715F2" w14:textId="042357F5" w:rsidR="00484E7D" w:rsidRDefault="00F86235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F20900" wp14:editId="53A6F83F">
                        <wp:extent cx="4125595" cy="2603500"/>
                        <wp:effectExtent l="0" t="0" r="8255" b="6350"/>
                        <wp:docPr id="79" name="Pictur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260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5434BD" w14:textId="029E69D4" w:rsidR="00484E7D" w:rsidRDefault="00484E7D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363AEC2F" w14:textId="77777777" w:rsidR="00484E7D" w:rsidRPr="00BA52D5" w:rsidRDefault="00484E7D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244D4918" w14:textId="77777777" w:rsidR="00831FCE" w:rsidRPr="00831FCE" w:rsidRDefault="00831FCE" w:rsidP="00831FCE">
            <w:pPr>
              <w:pStyle w:val="BlockText"/>
            </w:pPr>
          </w:p>
        </w:tc>
      </w:tr>
    </w:tbl>
    <w:p w14:paraId="1217D5EF" w14:textId="3CD1690B" w:rsidR="00831FCE" w:rsidRDefault="00831FCE" w:rsidP="00831FCE">
      <w:pPr>
        <w:pStyle w:val="BlockLine"/>
      </w:pPr>
    </w:p>
    <w:p w14:paraId="48B79CF8" w14:textId="470DA4FE" w:rsidR="00484E7D" w:rsidRDefault="00484E7D" w:rsidP="00484E7D"/>
    <w:p w14:paraId="717F8860" w14:textId="449FBE7D" w:rsidR="00484E7D" w:rsidRDefault="00484E7D" w:rsidP="00484E7D"/>
    <w:p w14:paraId="3F5BA5BD" w14:textId="39F225D1" w:rsidR="00484E7D" w:rsidRDefault="00484E7D" w:rsidP="00484E7D"/>
    <w:p w14:paraId="51B24322" w14:textId="3EC65E8C" w:rsidR="00484E7D" w:rsidRDefault="00484E7D" w:rsidP="00484E7D"/>
    <w:p w14:paraId="5B25E99D" w14:textId="5880142F" w:rsidR="00484E7D" w:rsidRDefault="00484E7D" w:rsidP="00484E7D"/>
    <w:p w14:paraId="50F5B028" w14:textId="7C73C7C4" w:rsidR="00484E7D" w:rsidRDefault="00484E7D" w:rsidP="00484E7D"/>
    <w:p w14:paraId="00C3B739" w14:textId="6F58B37C" w:rsidR="00484E7D" w:rsidRDefault="00484E7D" w:rsidP="00484E7D"/>
    <w:p w14:paraId="38EA9B94" w14:textId="1B5F41A1" w:rsidR="00484E7D" w:rsidRDefault="00484E7D" w:rsidP="00484E7D"/>
    <w:p w14:paraId="30656E31" w14:textId="3E412A30" w:rsidR="00484E7D" w:rsidRDefault="00484E7D" w:rsidP="00484E7D"/>
    <w:p w14:paraId="64FC4BDA" w14:textId="3DF6D0EC" w:rsidR="00484E7D" w:rsidRDefault="00484E7D" w:rsidP="00484E7D"/>
    <w:p w14:paraId="40B9C8B3" w14:textId="32554223" w:rsidR="00484E7D" w:rsidRDefault="00484E7D" w:rsidP="00484E7D"/>
    <w:p w14:paraId="0BD6FAA8" w14:textId="515AAC83" w:rsidR="00484E7D" w:rsidRDefault="00484E7D" w:rsidP="00484E7D"/>
    <w:p w14:paraId="79B537EA" w14:textId="382F0B50" w:rsidR="00484E7D" w:rsidRDefault="00484E7D">
      <w:r>
        <w:br w:type="page"/>
      </w:r>
    </w:p>
    <w:p w14:paraId="0FD75044" w14:textId="0CCB8DF8" w:rsidR="00484E7D" w:rsidRDefault="00484E7D" w:rsidP="00484E7D">
      <w:pPr>
        <w:pStyle w:val="Heading4"/>
      </w:pPr>
      <w:r>
        <w:lastRenderedPageBreak/>
        <w:t>EASE VFO LSR Logout</w:t>
      </w:r>
    </w:p>
    <w:p w14:paraId="4C6AFAFA" w14:textId="58FDA900" w:rsidR="00484E7D" w:rsidRPr="00484E7D" w:rsidRDefault="00484E7D" w:rsidP="00484E7D">
      <w:pPr>
        <w:pStyle w:val="BlockLine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484E7D" w:rsidRPr="00484E7D" w14:paraId="09E23267" w14:textId="77777777" w:rsidTr="00484E7D">
        <w:tc>
          <w:tcPr>
            <w:tcW w:w="1728" w:type="dxa"/>
            <w:shd w:val="clear" w:color="auto" w:fill="auto"/>
          </w:tcPr>
          <w:p w14:paraId="73A61268" w14:textId="400310A1" w:rsidR="00484E7D" w:rsidRPr="00484E7D" w:rsidRDefault="00484E7D" w:rsidP="00484E7D">
            <w:pPr>
              <w:pStyle w:val="Heading5"/>
            </w:pPr>
            <w:r>
              <w:t>EASE VFO Logout</w:t>
            </w:r>
          </w:p>
        </w:tc>
        <w:tc>
          <w:tcPr>
            <w:tcW w:w="7740" w:type="dxa"/>
            <w:shd w:val="clear" w:color="auto" w:fill="auto"/>
          </w:tcPr>
          <w:p w14:paraId="0575997F" w14:textId="77777777" w:rsidR="00484E7D" w:rsidRDefault="00484E7D" w:rsidP="00484E7D">
            <w:pPr>
              <w:pStyle w:val="BlockText"/>
            </w:pPr>
            <w:r>
              <w:t>Follow the steps below to Logout of EASE VFO LSR.</w:t>
            </w:r>
          </w:p>
          <w:p w14:paraId="703E2B9B" w14:textId="6EBA6CFC" w:rsidR="00484E7D" w:rsidRDefault="00484E7D" w:rsidP="00484E7D">
            <w:pPr>
              <w:pStyle w:val="BlockText"/>
            </w:pPr>
          </w:p>
          <w:tbl>
            <w:tblPr>
              <w:tblStyle w:val="TableGrid"/>
              <w:tblW w:w="750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6713"/>
            </w:tblGrid>
            <w:tr w:rsidR="00484E7D" w:rsidRPr="00263560" w14:paraId="20517493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77D22D40" w14:textId="77777777" w:rsidR="00484E7D" w:rsidRPr="00263560" w:rsidRDefault="00484E7D" w:rsidP="00484E7D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Step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551EF95E" w14:textId="77777777" w:rsidR="00484E7D" w:rsidRPr="00263560" w:rsidRDefault="00484E7D" w:rsidP="00484E7D">
                  <w:pPr>
                    <w:pStyle w:val="TableHeaderText"/>
                    <w:rPr>
                      <w:sz w:val="22"/>
                      <w:szCs w:val="22"/>
                    </w:rPr>
                  </w:pPr>
                  <w:r w:rsidRPr="00263560">
                    <w:rPr>
                      <w:sz w:val="22"/>
                      <w:szCs w:val="22"/>
                    </w:rPr>
                    <w:t>Action</w:t>
                  </w:r>
                </w:p>
              </w:tc>
            </w:tr>
            <w:tr w:rsidR="00484E7D" w:rsidRPr="00BA52D5" w14:paraId="25A7C068" w14:textId="77777777" w:rsidTr="00D40D7F">
              <w:trPr>
                <w:trHeight w:val="144"/>
              </w:trPr>
              <w:tc>
                <w:tcPr>
                  <w:tcW w:w="525" w:type="pct"/>
                  <w:shd w:val="clear" w:color="auto" w:fill="auto"/>
                </w:tcPr>
                <w:p w14:paraId="6FF1F4AE" w14:textId="33A66C02" w:rsidR="00484E7D" w:rsidRPr="00BA52D5" w:rsidRDefault="00167319" w:rsidP="00484E7D">
                  <w:pPr>
                    <w:pStyle w:val="TableHeaderTex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75" w:type="pct"/>
                  <w:shd w:val="clear" w:color="auto" w:fill="auto"/>
                </w:tcPr>
                <w:p w14:paraId="3044A9C7" w14:textId="247392CD" w:rsidR="00484E7D" w:rsidRDefault="007D5616" w:rsidP="00484E7D">
                  <w:pPr>
                    <w:pStyle w:val="TableHeaderText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Click LOGOUT in the top right hand corner.</w:t>
                  </w:r>
                </w:p>
                <w:p w14:paraId="553206CA" w14:textId="77777777" w:rsidR="00484E7D" w:rsidRDefault="00484E7D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7B3B68DE" w14:textId="16495A7E" w:rsidR="00484E7D" w:rsidRDefault="00CF29A9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5B1799D2" wp14:editId="1E4B0F6E">
                            <wp:simplePos x="0" y="0"/>
                            <wp:positionH relativeFrom="column">
                              <wp:posOffset>3712885</wp:posOffset>
                            </wp:positionH>
                            <wp:positionV relativeFrom="paragraph">
                              <wp:posOffset>268382</wp:posOffset>
                            </wp:positionV>
                            <wp:extent cx="142875" cy="514350"/>
                            <wp:effectExtent l="57150" t="38100" r="47625" b="95250"/>
                            <wp:wrapNone/>
                            <wp:docPr id="66" name="Arrow: Up 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2875" cy="514350"/>
                                    </a:xfrm>
                                    <a:prstGeom prst="up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69663E" id="Arrow: Up 66" o:spid="_x0000_s1026" type="#_x0000_t68" style="position:absolute;margin-left:292.35pt;margin-top:21.15pt;width:11.2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" adj="3000" fillcolor="#652523 [1637]" strokecolor="#bc4542 [3045]">
                            <v:fill color2="#ba4442 [3013]" rotate="t" angle="180" colors="0 #9b2d2a;52429f #cb3d3a;1 #ce3b37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241BBEC9" wp14:editId="5772F9FD">
                        <wp:extent cx="4125595" cy="1359535"/>
                        <wp:effectExtent l="0" t="0" r="8255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1359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3305A9" w14:textId="2FCF614A" w:rsidR="00484E7D" w:rsidRDefault="00484E7D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41D417D8" w14:textId="7B7A2D01" w:rsidR="007D5616" w:rsidRDefault="007D5616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  <w:p w14:paraId="191D757E" w14:textId="0EDC5670" w:rsidR="007D5616" w:rsidRDefault="007D5616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>Result: Login screen displays.</w:t>
                  </w:r>
                </w:p>
                <w:p w14:paraId="35ECBF8F" w14:textId="5E5B5709" w:rsidR="007D5616" w:rsidRDefault="006F0FD1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26EE8D" wp14:editId="7D9A81D8">
                        <wp:extent cx="4125595" cy="2837180"/>
                        <wp:effectExtent l="0" t="0" r="8255" b="127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5595" cy="2837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6CE55C" w14:textId="77777777" w:rsidR="00484E7D" w:rsidRPr="00BA52D5" w:rsidRDefault="00484E7D" w:rsidP="00484E7D">
                  <w:pPr>
                    <w:pStyle w:val="TableHeaderText"/>
                    <w:jc w:val="left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451D235B" w14:textId="0B8E617A" w:rsidR="00484E7D" w:rsidRPr="00484E7D" w:rsidRDefault="00484E7D" w:rsidP="00484E7D">
            <w:pPr>
              <w:pStyle w:val="BlockText"/>
            </w:pPr>
          </w:p>
        </w:tc>
      </w:tr>
    </w:tbl>
    <w:p w14:paraId="2A856DD2" w14:textId="7B1F1CA4" w:rsidR="00484E7D" w:rsidRPr="00484E7D" w:rsidRDefault="00D07B3F" w:rsidP="00484E7D">
      <w:pPr>
        <w:pStyle w:val="BlockLine"/>
      </w:pPr>
      <w:r>
        <w:fldChar w:fldCharType="begin">
          <w:fldData xml:space="preserve">RABvAGMAVABlAG0AcAAxAFYAYQByAFQAcgBhAGQAaQB0AGkAbwBuAGEAbAA=
</w:fldData>
        </w:fldChar>
      </w:r>
      <w:r>
        <w:instrText xml:space="preserve"> ADDIN  \* MERGEFORMAT </w:instrText>
      </w:r>
      <w:r>
        <w:fldChar w:fldCharType="end"/>
      </w:r>
      <w:r>
        <w:fldChar w:fldCharType="begin">
          <w:fldData xml:space="preserve">RgBvAG4AdABTAGUAdABpAG0AaQBzAHQAeQBsAGUAcwAuAHgAbQBsAA==
</w:fldData>
        </w:fldChar>
      </w:r>
      <w:r>
        <w:instrText xml:space="preserve"> ADDIN  \* MERGEFORMAT </w:instrText>
      </w:r>
      <w:r>
        <w:fldChar w:fldCharType="end"/>
      </w:r>
    </w:p>
    <w:sectPr w:rsidR="00484E7D" w:rsidRPr="00484E7D" w:rsidSect="00D50D3A">
      <w:headerReference w:type="default" r:id="rId46"/>
      <w:footerReference w:type="default" r:id="rId47"/>
      <w:pgSz w:w="12240" w:h="15840" w:code="1"/>
      <w:pgMar w:top="1440" w:right="1440" w:bottom="1440" w:left="1440" w:header="709" w:footer="709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12702" w14:textId="77777777" w:rsidR="00240A2D" w:rsidRDefault="00240A2D" w:rsidP="009953B5">
      <w:r>
        <w:separator/>
      </w:r>
    </w:p>
  </w:endnote>
  <w:endnote w:type="continuationSeparator" w:id="0">
    <w:p w14:paraId="4928CA9F" w14:textId="77777777" w:rsidR="00240A2D" w:rsidRDefault="00240A2D" w:rsidP="00995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000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6BC6EA" w14:textId="6EF150BA" w:rsidR="009070C1" w:rsidRDefault="009070C1" w:rsidP="009070C1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B2D523" w14:textId="5F2B84A4" w:rsidR="009070C1" w:rsidRPr="009070C1" w:rsidRDefault="009070C1" w:rsidP="009070C1">
    <w:pPr>
      <w:pStyle w:val="Footer"/>
      <w:rPr>
        <w:noProof/>
        <w:sz w:val="16"/>
        <w:szCs w:val="16"/>
      </w:rPr>
    </w:pPr>
    <w:r w:rsidRPr="009070C1">
      <w:rPr>
        <w:noProof/>
        <w:sz w:val="16"/>
        <w:szCs w:val="16"/>
      </w:rPr>
      <w:t>Created: 07-19-18</w:t>
    </w:r>
  </w:p>
  <w:p w14:paraId="238C6AA3" w14:textId="093D7E75" w:rsidR="009070C1" w:rsidRPr="009070C1" w:rsidRDefault="009070C1" w:rsidP="009070C1">
    <w:pPr>
      <w:pStyle w:val="Footer"/>
      <w:rPr>
        <w:noProof/>
        <w:sz w:val="16"/>
        <w:szCs w:val="16"/>
      </w:rPr>
    </w:pPr>
    <w:r w:rsidRPr="009070C1">
      <w:rPr>
        <w:noProof/>
        <w:sz w:val="16"/>
        <w:szCs w:val="16"/>
      </w:rPr>
      <w:t>Updated: 0</w:t>
    </w:r>
    <w:r w:rsidR="009E0501">
      <w:rPr>
        <w:noProof/>
        <w:sz w:val="16"/>
        <w:szCs w:val="16"/>
      </w:rPr>
      <w:t>3-05-20</w:t>
    </w:r>
  </w:p>
  <w:p w14:paraId="763EF1EE" w14:textId="4181A061" w:rsidR="009953B5" w:rsidRPr="009070C1" w:rsidRDefault="009953B5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0210B" w14:textId="77777777" w:rsidR="00240A2D" w:rsidRDefault="00240A2D" w:rsidP="009953B5">
      <w:r>
        <w:separator/>
      </w:r>
    </w:p>
  </w:footnote>
  <w:footnote w:type="continuationSeparator" w:id="0">
    <w:p w14:paraId="1AED4FB1" w14:textId="77777777" w:rsidR="00240A2D" w:rsidRDefault="00240A2D" w:rsidP="00995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6A87F" w14:textId="48EEC389" w:rsidR="002438B4" w:rsidRDefault="002438B4">
    <w:pPr>
      <w:pStyle w:val="Header"/>
    </w:pPr>
    <w:r>
      <w:tab/>
    </w:r>
    <w:r>
      <w:tab/>
    </w:r>
    <w:r w:rsidRPr="002438B4">
      <w:rPr>
        <w:noProof/>
      </w:rPr>
      <w:drawing>
        <wp:inline distT="0" distB="0" distL="0" distR="0" wp14:anchorId="5AFFB0B2" wp14:editId="03800E7A">
          <wp:extent cx="1962150" cy="387350"/>
          <wp:effectExtent l="0" t="0" r="0" b="0"/>
          <wp:docPr id="1" name="Picture 1" descr="A close 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2150" cy="38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31B0"/>
    <w:multiLevelType w:val="hybridMultilevel"/>
    <w:tmpl w:val="F6084E7E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412F9"/>
    <w:multiLevelType w:val="hybridMultilevel"/>
    <w:tmpl w:val="17BAB6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C6807"/>
    <w:multiLevelType w:val="hybridMultilevel"/>
    <w:tmpl w:val="4D7E4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CF3879"/>
    <w:multiLevelType w:val="hybridMultilevel"/>
    <w:tmpl w:val="73029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3020E1"/>
    <w:multiLevelType w:val="hybridMultilevel"/>
    <w:tmpl w:val="3216ED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957F2C"/>
    <w:multiLevelType w:val="hybridMultilevel"/>
    <w:tmpl w:val="A9FC9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402AE"/>
    <w:multiLevelType w:val="hybridMultilevel"/>
    <w:tmpl w:val="E20EB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053D1A"/>
    <w:multiLevelType w:val="hybridMultilevel"/>
    <w:tmpl w:val="941C5B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895A8E"/>
    <w:multiLevelType w:val="hybridMultilevel"/>
    <w:tmpl w:val="D246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3201ED"/>
    <w:multiLevelType w:val="hybridMultilevel"/>
    <w:tmpl w:val="2C36A05C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E1E55FE"/>
    <w:multiLevelType w:val="hybridMultilevel"/>
    <w:tmpl w:val="98D243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05777A"/>
    <w:multiLevelType w:val="hybridMultilevel"/>
    <w:tmpl w:val="B86213D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A41874"/>
    <w:multiLevelType w:val="hybridMultilevel"/>
    <w:tmpl w:val="8584A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9C1724"/>
    <w:multiLevelType w:val="hybridMultilevel"/>
    <w:tmpl w:val="AB6A7E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71666043">
    <w:abstractNumId w:val="14"/>
  </w:num>
  <w:num w:numId="2" w16cid:durableId="793064969">
    <w:abstractNumId w:val="0"/>
  </w:num>
  <w:num w:numId="3" w16cid:durableId="1691494893">
    <w:abstractNumId w:val="15"/>
  </w:num>
  <w:num w:numId="4" w16cid:durableId="440229064">
    <w:abstractNumId w:val="3"/>
  </w:num>
  <w:num w:numId="5" w16cid:durableId="38942787">
    <w:abstractNumId w:val="2"/>
  </w:num>
  <w:num w:numId="6" w16cid:durableId="1334917750">
    <w:abstractNumId w:val="4"/>
  </w:num>
  <w:num w:numId="7" w16cid:durableId="1458064253">
    <w:abstractNumId w:val="9"/>
  </w:num>
  <w:num w:numId="8" w16cid:durableId="342589180">
    <w:abstractNumId w:val="11"/>
  </w:num>
  <w:num w:numId="9" w16cid:durableId="1568495205">
    <w:abstractNumId w:val="6"/>
  </w:num>
  <w:num w:numId="10" w16cid:durableId="1320576745">
    <w:abstractNumId w:val="8"/>
  </w:num>
  <w:num w:numId="11" w16cid:durableId="831066805">
    <w:abstractNumId w:val="12"/>
  </w:num>
  <w:num w:numId="12" w16cid:durableId="675305812">
    <w:abstractNumId w:val="1"/>
  </w:num>
  <w:num w:numId="13" w16cid:durableId="104734225">
    <w:abstractNumId w:val="13"/>
  </w:num>
  <w:num w:numId="14" w16cid:durableId="2047825479">
    <w:abstractNumId w:val="7"/>
  </w:num>
  <w:num w:numId="15" w16cid:durableId="1861234758">
    <w:abstractNumId w:val="10"/>
  </w:num>
  <w:num w:numId="16" w16cid:durableId="2121335950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Temp1Var" w:val="Traditional"/>
    <w:docVar w:name="FontSet" w:val="imistyles.xml"/>
  </w:docVars>
  <w:rsids>
    <w:rsidRoot w:val="00D51F1B"/>
    <w:rsid w:val="0000162C"/>
    <w:rsid w:val="000048C9"/>
    <w:rsid w:val="00005FDE"/>
    <w:rsid w:val="0001703E"/>
    <w:rsid w:val="0002064F"/>
    <w:rsid w:val="0002071C"/>
    <w:rsid w:val="000210BF"/>
    <w:rsid w:val="00022AF3"/>
    <w:rsid w:val="00023518"/>
    <w:rsid w:val="00031305"/>
    <w:rsid w:val="000324D6"/>
    <w:rsid w:val="0003362F"/>
    <w:rsid w:val="0003663B"/>
    <w:rsid w:val="00045F54"/>
    <w:rsid w:val="00055076"/>
    <w:rsid w:val="00061E5A"/>
    <w:rsid w:val="0007040E"/>
    <w:rsid w:val="0007484C"/>
    <w:rsid w:val="00080039"/>
    <w:rsid w:val="00081220"/>
    <w:rsid w:val="0008310C"/>
    <w:rsid w:val="00090323"/>
    <w:rsid w:val="000910AD"/>
    <w:rsid w:val="0009273A"/>
    <w:rsid w:val="00094CA3"/>
    <w:rsid w:val="000A195D"/>
    <w:rsid w:val="000A3AE7"/>
    <w:rsid w:val="000A43A7"/>
    <w:rsid w:val="000A4589"/>
    <w:rsid w:val="000A7CDF"/>
    <w:rsid w:val="000B1AE0"/>
    <w:rsid w:val="000C07B4"/>
    <w:rsid w:val="000C6436"/>
    <w:rsid w:val="000C7B4D"/>
    <w:rsid w:val="000D1064"/>
    <w:rsid w:val="000D6D1A"/>
    <w:rsid w:val="000E0FA6"/>
    <w:rsid w:val="000F434E"/>
    <w:rsid w:val="000F5ACF"/>
    <w:rsid w:val="00105C00"/>
    <w:rsid w:val="00111102"/>
    <w:rsid w:val="00113812"/>
    <w:rsid w:val="001139C5"/>
    <w:rsid w:val="00113ACD"/>
    <w:rsid w:val="00116797"/>
    <w:rsid w:val="0011776C"/>
    <w:rsid w:val="001231D7"/>
    <w:rsid w:val="00123FDD"/>
    <w:rsid w:val="00124415"/>
    <w:rsid w:val="001245E2"/>
    <w:rsid w:val="00126214"/>
    <w:rsid w:val="00130C52"/>
    <w:rsid w:val="00136B2C"/>
    <w:rsid w:val="00143F99"/>
    <w:rsid w:val="0015633B"/>
    <w:rsid w:val="0015780F"/>
    <w:rsid w:val="001615BC"/>
    <w:rsid w:val="0016296C"/>
    <w:rsid w:val="00163D54"/>
    <w:rsid w:val="00167319"/>
    <w:rsid w:val="0017734B"/>
    <w:rsid w:val="001774B0"/>
    <w:rsid w:val="0017798A"/>
    <w:rsid w:val="00185E1D"/>
    <w:rsid w:val="00186171"/>
    <w:rsid w:val="001A3FCA"/>
    <w:rsid w:val="001B2DF7"/>
    <w:rsid w:val="001C26D8"/>
    <w:rsid w:val="001C3987"/>
    <w:rsid w:val="001C57C7"/>
    <w:rsid w:val="001D117D"/>
    <w:rsid w:val="001D2D4B"/>
    <w:rsid w:val="001D34FD"/>
    <w:rsid w:val="001D440E"/>
    <w:rsid w:val="001E3E31"/>
    <w:rsid w:val="001F0782"/>
    <w:rsid w:val="001F18E9"/>
    <w:rsid w:val="001F3563"/>
    <w:rsid w:val="001F56F2"/>
    <w:rsid w:val="001F5884"/>
    <w:rsid w:val="001F7EE0"/>
    <w:rsid w:val="0020054C"/>
    <w:rsid w:val="00213C69"/>
    <w:rsid w:val="00214446"/>
    <w:rsid w:val="0021483C"/>
    <w:rsid w:val="00220F76"/>
    <w:rsid w:val="002223E1"/>
    <w:rsid w:val="00222C7B"/>
    <w:rsid w:val="00223D14"/>
    <w:rsid w:val="00225E74"/>
    <w:rsid w:val="002319B9"/>
    <w:rsid w:val="00232C10"/>
    <w:rsid w:val="00240A2D"/>
    <w:rsid w:val="002438B4"/>
    <w:rsid w:val="002470CA"/>
    <w:rsid w:val="00250B7C"/>
    <w:rsid w:val="002514FB"/>
    <w:rsid w:val="00254F7A"/>
    <w:rsid w:val="00263560"/>
    <w:rsid w:val="00264086"/>
    <w:rsid w:val="002654A5"/>
    <w:rsid w:val="00271214"/>
    <w:rsid w:val="00271D1F"/>
    <w:rsid w:val="00276FB7"/>
    <w:rsid w:val="002862D2"/>
    <w:rsid w:val="00287F11"/>
    <w:rsid w:val="00290B8D"/>
    <w:rsid w:val="00291E12"/>
    <w:rsid w:val="00294AEC"/>
    <w:rsid w:val="002C18FF"/>
    <w:rsid w:val="002C1CC3"/>
    <w:rsid w:val="002C3848"/>
    <w:rsid w:val="002D1EA2"/>
    <w:rsid w:val="002D2B33"/>
    <w:rsid w:val="002D39F8"/>
    <w:rsid w:val="002D5721"/>
    <w:rsid w:val="002D59D9"/>
    <w:rsid w:val="002D64B4"/>
    <w:rsid w:val="002D774D"/>
    <w:rsid w:val="002E1882"/>
    <w:rsid w:val="002E2310"/>
    <w:rsid w:val="002E4D01"/>
    <w:rsid w:val="002F1383"/>
    <w:rsid w:val="002F1894"/>
    <w:rsid w:val="002F4E8E"/>
    <w:rsid w:val="002F62AD"/>
    <w:rsid w:val="00306167"/>
    <w:rsid w:val="003066F9"/>
    <w:rsid w:val="00315E18"/>
    <w:rsid w:val="00316BE6"/>
    <w:rsid w:val="003211FF"/>
    <w:rsid w:val="00323E7A"/>
    <w:rsid w:val="00325D95"/>
    <w:rsid w:val="00326A48"/>
    <w:rsid w:val="00327509"/>
    <w:rsid w:val="00327B18"/>
    <w:rsid w:val="00332B01"/>
    <w:rsid w:val="0033402D"/>
    <w:rsid w:val="00340324"/>
    <w:rsid w:val="0034093C"/>
    <w:rsid w:val="00343D90"/>
    <w:rsid w:val="00344299"/>
    <w:rsid w:val="003524F0"/>
    <w:rsid w:val="00352CD4"/>
    <w:rsid w:val="003618B3"/>
    <w:rsid w:val="00362F3B"/>
    <w:rsid w:val="0036390C"/>
    <w:rsid w:val="003645B9"/>
    <w:rsid w:val="0036561F"/>
    <w:rsid w:val="003659A4"/>
    <w:rsid w:val="00365DD7"/>
    <w:rsid w:val="00373F08"/>
    <w:rsid w:val="00374AF3"/>
    <w:rsid w:val="003927B2"/>
    <w:rsid w:val="00393E79"/>
    <w:rsid w:val="00394270"/>
    <w:rsid w:val="0039574A"/>
    <w:rsid w:val="003A2A82"/>
    <w:rsid w:val="003A7550"/>
    <w:rsid w:val="003B07C8"/>
    <w:rsid w:val="003B217B"/>
    <w:rsid w:val="003B5DA4"/>
    <w:rsid w:val="003C0525"/>
    <w:rsid w:val="003C30B5"/>
    <w:rsid w:val="003C7370"/>
    <w:rsid w:val="003D4F22"/>
    <w:rsid w:val="003D5011"/>
    <w:rsid w:val="003E3753"/>
    <w:rsid w:val="003F1D5E"/>
    <w:rsid w:val="003F5821"/>
    <w:rsid w:val="00402A3C"/>
    <w:rsid w:val="0040533A"/>
    <w:rsid w:val="0040606E"/>
    <w:rsid w:val="00410993"/>
    <w:rsid w:val="00414B0B"/>
    <w:rsid w:val="00421060"/>
    <w:rsid w:val="00421C83"/>
    <w:rsid w:val="0043164F"/>
    <w:rsid w:val="00431F61"/>
    <w:rsid w:val="00432840"/>
    <w:rsid w:val="00433233"/>
    <w:rsid w:val="00435749"/>
    <w:rsid w:val="00435AD8"/>
    <w:rsid w:val="0043617F"/>
    <w:rsid w:val="0044071F"/>
    <w:rsid w:val="00442EC8"/>
    <w:rsid w:val="00447FAE"/>
    <w:rsid w:val="00452901"/>
    <w:rsid w:val="00460884"/>
    <w:rsid w:val="0046386C"/>
    <w:rsid w:val="0047387A"/>
    <w:rsid w:val="00474DA5"/>
    <w:rsid w:val="00484297"/>
    <w:rsid w:val="00484398"/>
    <w:rsid w:val="00484E7D"/>
    <w:rsid w:val="00484FAC"/>
    <w:rsid w:val="00485C1B"/>
    <w:rsid w:val="00487410"/>
    <w:rsid w:val="004915CF"/>
    <w:rsid w:val="0049427B"/>
    <w:rsid w:val="004958C7"/>
    <w:rsid w:val="004A0BAA"/>
    <w:rsid w:val="004B5389"/>
    <w:rsid w:val="004B7A4D"/>
    <w:rsid w:val="004C0F23"/>
    <w:rsid w:val="004C1687"/>
    <w:rsid w:val="004C1776"/>
    <w:rsid w:val="004C6B5F"/>
    <w:rsid w:val="004C711C"/>
    <w:rsid w:val="004C7869"/>
    <w:rsid w:val="004D045C"/>
    <w:rsid w:val="004E2078"/>
    <w:rsid w:val="004F217C"/>
    <w:rsid w:val="004F3F64"/>
    <w:rsid w:val="004F4436"/>
    <w:rsid w:val="004F4556"/>
    <w:rsid w:val="004F477E"/>
    <w:rsid w:val="005003AE"/>
    <w:rsid w:val="00501BD3"/>
    <w:rsid w:val="00503083"/>
    <w:rsid w:val="005033EF"/>
    <w:rsid w:val="005077C0"/>
    <w:rsid w:val="00516C03"/>
    <w:rsid w:val="005325D6"/>
    <w:rsid w:val="00543E88"/>
    <w:rsid w:val="0054438F"/>
    <w:rsid w:val="00544A67"/>
    <w:rsid w:val="0054709A"/>
    <w:rsid w:val="005506AA"/>
    <w:rsid w:val="00561B3F"/>
    <w:rsid w:val="00565807"/>
    <w:rsid w:val="00570758"/>
    <w:rsid w:val="00571185"/>
    <w:rsid w:val="00573A40"/>
    <w:rsid w:val="00574C27"/>
    <w:rsid w:val="005807FE"/>
    <w:rsid w:val="005809AD"/>
    <w:rsid w:val="00593403"/>
    <w:rsid w:val="00593622"/>
    <w:rsid w:val="00595B40"/>
    <w:rsid w:val="0059716E"/>
    <w:rsid w:val="00597709"/>
    <w:rsid w:val="005A2AF7"/>
    <w:rsid w:val="005A601F"/>
    <w:rsid w:val="005B0AA6"/>
    <w:rsid w:val="005B2119"/>
    <w:rsid w:val="005C092B"/>
    <w:rsid w:val="005C6B49"/>
    <w:rsid w:val="005D198C"/>
    <w:rsid w:val="005E4944"/>
    <w:rsid w:val="005E7730"/>
    <w:rsid w:val="005F29EA"/>
    <w:rsid w:val="00602895"/>
    <w:rsid w:val="00606922"/>
    <w:rsid w:val="00611182"/>
    <w:rsid w:val="00614F1A"/>
    <w:rsid w:val="0062135A"/>
    <w:rsid w:val="00626416"/>
    <w:rsid w:val="00626E54"/>
    <w:rsid w:val="0062751D"/>
    <w:rsid w:val="00633DAA"/>
    <w:rsid w:val="006406C6"/>
    <w:rsid w:val="006413AC"/>
    <w:rsid w:val="00643021"/>
    <w:rsid w:val="0064568F"/>
    <w:rsid w:val="006500B5"/>
    <w:rsid w:val="00650E3D"/>
    <w:rsid w:val="00651449"/>
    <w:rsid w:val="00657DBA"/>
    <w:rsid w:val="00665AA4"/>
    <w:rsid w:val="00675155"/>
    <w:rsid w:val="00676A71"/>
    <w:rsid w:val="00680030"/>
    <w:rsid w:val="00682A34"/>
    <w:rsid w:val="00684F14"/>
    <w:rsid w:val="00685718"/>
    <w:rsid w:val="0068628F"/>
    <w:rsid w:val="00697A4D"/>
    <w:rsid w:val="006A1627"/>
    <w:rsid w:val="006A1AE8"/>
    <w:rsid w:val="006A65A2"/>
    <w:rsid w:val="006B4E83"/>
    <w:rsid w:val="006C1B0C"/>
    <w:rsid w:val="006C4E03"/>
    <w:rsid w:val="006C6C9C"/>
    <w:rsid w:val="006C7442"/>
    <w:rsid w:val="006D024A"/>
    <w:rsid w:val="006D05CE"/>
    <w:rsid w:val="006D1E76"/>
    <w:rsid w:val="006D2D00"/>
    <w:rsid w:val="006D4613"/>
    <w:rsid w:val="006E2EF1"/>
    <w:rsid w:val="006F0FD1"/>
    <w:rsid w:val="006F2072"/>
    <w:rsid w:val="006F22E9"/>
    <w:rsid w:val="006F4720"/>
    <w:rsid w:val="00712110"/>
    <w:rsid w:val="007173C8"/>
    <w:rsid w:val="00723EDD"/>
    <w:rsid w:val="007243DB"/>
    <w:rsid w:val="00724784"/>
    <w:rsid w:val="0072621F"/>
    <w:rsid w:val="007302D5"/>
    <w:rsid w:val="007376A9"/>
    <w:rsid w:val="007428CD"/>
    <w:rsid w:val="007429C3"/>
    <w:rsid w:val="00743E28"/>
    <w:rsid w:val="00751F81"/>
    <w:rsid w:val="00752F62"/>
    <w:rsid w:val="0076133B"/>
    <w:rsid w:val="007650ED"/>
    <w:rsid w:val="0076606F"/>
    <w:rsid w:val="00767D18"/>
    <w:rsid w:val="00767FA1"/>
    <w:rsid w:val="007729B9"/>
    <w:rsid w:val="00774862"/>
    <w:rsid w:val="00774984"/>
    <w:rsid w:val="00775F9E"/>
    <w:rsid w:val="0077716E"/>
    <w:rsid w:val="00781A2C"/>
    <w:rsid w:val="00782379"/>
    <w:rsid w:val="00784133"/>
    <w:rsid w:val="00786040"/>
    <w:rsid w:val="007878AD"/>
    <w:rsid w:val="00796173"/>
    <w:rsid w:val="007A1181"/>
    <w:rsid w:val="007B15FC"/>
    <w:rsid w:val="007B5332"/>
    <w:rsid w:val="007B62DC"/>
    <w:rsid w:val="007C22E2"/>
    <w:rsid w:val="007C6322"/>
    <w:rsid w:val="007C6695"/>
    <w:rsid w:val="007D1448"/>
    <w:rsid w:val="007D20AA"/>
    <w:rsid w:val="007D3C3B"/>
    <w:rsid w:val="007D5616"/>
    <w:rsid w:val="007E5EE6"/>
    <w:rsid w:val="00800D9E"/>
    <w:rsid w:val="00802FE9"/>
    <w:rsid w:val="0080414C"/>
    <w:rsid w:val="0080602C"/>
    <w:rsid w:val="008073E8"/>
    <w:rsid w:val="00813E57"/>
    <w:rsid w:val="00822922"/>
    <w:rsid w:val="00825DE8"/>
    <w:rsid w:val="00831FCE"/>
    <w:rsid w:val="00834D05"/>
    <w:rsid w:val="00835A5F"/>
    <w:rsid w:val="00837E55"/>
    <w:rsid w:val="00844628"/>
    <w:rsid w:val="0084733F"/>
    <w:rsid w:val="00847B6E"/>
    <w:rsid w:val="00850CDD"/>
    <w:rsid w:val="00852AB5"/>
    <w:rsid w:val="00856FA3"/>
    <w:rsid w:val="00861AA6"/>
    <w:rsid w:val="00861E37"/>
    <w:rsid w:val="00863A25"/>
    <w:rsid w:val="008669CC"/>
    <w:rsid w:val="00870B75"/>
    <w:rsid w:val="008738E5"/>
    <w:rsid w:val="00891F04"/>
    <w:rsid w:val="008935CD"/>
    <w:rsid w:val="008A693B"/>
    <w:rsid w:val="008B0053"/>
    <w:rsid w:val="008C1798"/>
    <w:rsid w:val="008C2D27"/>
    <w:rsid w:val="008D4158"/>
    <w:rsid w:val="008D6F2F"/>
    <w:rsid w:val="008E041D"/>
    <w:rsid w:val="008E1658"/>
    <w:rsid w:val="008E2290"/>
    <w:rsid w:val="008E6AB9"/>
    <w:rsid w:val="008F0F93"/>
    <w:rsid w:val="008F1945"/>
    <w:rsid w:val="008F4A4C"/>
    <w:rsid w:val="008F73ED"/>
    <w:rsid w:val="008F79F9"/>
    <w:rsid w:val="0090431A"/>
    <w:rsid w:val="009051CC"/>
    <w:rsid w:val="009070C1"/>
    <w:rsid w:val="00911DF3"/>
    <w:rsid w:val="00921C59"/>
    <w:rsid w:val="0092650D"/>
    <w:rsid w:val="009307B0"/>
    <w:rsid w:val="0093685F"/>
    <w:rsid w:val="0094399E"/>
    <w:rsid w:val="009454C8"/>
    <w:rsid w:val="009548B3"/>
    <w:rsid w:val="00955099"/>
    <w:rsid w:val="009564C7"/>
    <w:rsid w:val="009575A2"/>
    <w:rsid w:val="0096337B"/>
    <w:rsid w:val="00964955"/>
    <w:rsid w:val="00966CA6"/>
    <w:rsid w:val="009710B2"/>
    <w:rsid w:val="00971B88"/>
    <w:rsid w:val="00972B46"/>
    <w:rsid w:val="00975E2D"/>
    <w:rsid w:val="00983B7A"/>
    <w:rsid w:val="0098412B"/>
    <w:rsid w:val="0098604E"/>
    <w:rsid w:val="00986A21"/>
    <w:rsid w:val="00990553"/>
    <w:rsid w:val="00991109"/>
    <w:rsid w:val="00991F22"/>
    <w:rsid w:val="009953B5"/>
    <w:rsid w:val="009A0073"/>
    <w:rsid w:val="009A0C78"/>
    <w:rsid w:val="009A184A"/>
    <w:rsid w:val="009A6C55"/>
    <w:rsid w:val="009B18F4"/>
    <w:rsid w:val="009B2BE0"/>
    <w:rsid w:val="009C4CF2"/>
    <w:rsid w:val="009D2C66"/>
    <w:rsid w:val="009E0501"/>
    <w:rsid w:val="009E103E"/>
    <w:rsid w:val="009E1C75"/>
    <w:rsid w:val="009E435B"/>
    <w:rsid w:val="009E7B3D"/>
    <w:rsid w:val="009F1D99"/>
    <w:rsid w:val="009F256A"/>
    <w:rsid w:val="009F42EE"/>
    <w:rsid w:val="00A0189D"/>
    <w:rsid w:val="00A0279D"/>
    <w:rsid w:val="00A0786E"/>
    <w:rsid w:val="00A158B4"/>
    <w:rsid w:val="00A252F7"/>
    <w:rsid w:val="00A30AA6"/>
    <w:rsid w:val="00A36B94"/>
    <w:rsid w:val="00A37475"/>
    <w:rsid w:val="00A401BF"/>
    <w:rsid w:val="00A41927"/>
    <w:rsid w:val="00A57D1C"/>
    <w:rsid w:val="00A6721B"/>
    <w:rsid w:val="00A811D6"/>
    <w:rsid w:val="00A82487"/>
    <w:rsid w:val="00A84214"/>
    <w:rsid w:val="00A8668C"/>
    <w:rsid w:val="00AA082A"/>
    <w:rsid w:val="00AA2683"/>
    <w:rsid w:val="00AA377F"/>
    <w:rsid w:val="00AA4328"/>
    <w:rsid w:val="00AB04B2"/>
    <w:rsid w:val="00AC08F3"/>
    <w:rsid w:val="00AC4096"/>
    <w:rsid w:val="00AC5809"/>
    <w:rsid w:val="00AC65C2"/>
    <w:rsid w:val="00AD18CC"/>
    <w:rsid w:val="00AD346A"/>
    <w:rsid w:val="00AD5CB6"/>
    <w:rsid w:val="00AE237F"/>
    <w:rsid w:val="00AE28B5"/>
    <w:rsid w:val="00AE6994"/>
    <w:rsid w:val="00B0230C"/>
    <w:rsid w:val="00B100FB"/>
    <w:rsid w:val="00B118D9"/>
    <w:rsid w:val="00B139C0"/>
    <w:rsid w:val="00B156E9"/>
    <w:rsid w:val="00B15C62"/>
    <w:rsid w:val="00B17212"/>
    <w:rsid w:val="00B20AB2"/>
    <w:rsid w:val="00B25337"/>
    <w:rsid w:val="00B330BD"/>
    <w:rsid w:val="00B33347"/>
    <w:rsid w:val="00B53E22"/>
    <w:rsid w:val="00B545CE"/>
    <w:rsid w:val="00B63017"/>
    <w:rsid w:val="00B67AFD"/>
    <w:rsid w:val="00B779AD"/>
    <w:rsid w:val="00B819F6"/>
    <w:rsid w:val="00B82756"/>
    <w:rsid w:val="00B828CA"/>
    <w:rsid w:val="00B920CB"/>
    <w:rsid w:val="00B9791E"/>
    <w:rsid w:val="00BA52D5"/>
    <w:rsid w:val="00BA7908"/>
    <w:rsid w:val="00BB04F0"/>
    <w:rsid w:val="00BC0009"/>
    <w:rsid w:val="00BC45CC"/>
    <w:rsid w:val="00BC6C62"/>
    <w:rsid w:val="00BC78A7"/>
    <w:rsid w:val="00BD0263"/>
    <w:rsid w:val="00BD2EB3"/>
    <w:rsid w:val="00BD3987"/>
    <w:rsid w:val="00BF6AAF"/>
    <w:rsid w:val="00BF7B20"/>
    <w:rsid w:val="00C0156D"/>
    <w:rsid w:val="00C02FBE"/>
    <w:rsid w:val="00C05062"/>
    <w:rsid w:val="00C06254"/>
    <w:rsid w:val="00C1237D"/>
    <w:rsid w:val="00C1499D"/>
    <w:rsid w:val="00C14FCF"/>
    <w:rsid w:val="00C16610"/>
    <w:rsid w:val="00C2142D"/>
    <w:rsid w:val="00C30A67"/>
    <w:rsid w:val="00C32758"/>
    <w:rsid w:val="00C3321C"/>
    <w:rsid w:val="00C37504"/>
    <w:rsid w:val="00C4706D"/>
    <w:rsid w:val="00C52BE0"/>
    <w:rsid w:val="00C55C47"/>
    <w:rsid w:val="00C63F94"/>
    <w:rsid w:val="00C653A5"/>
    <w:rsid w:val="00C65B47"/>
    <w:rsid w:val="00C6686B"/>
    <w:rsid w:val="00C706A3"/>
    <w:rsid w:val="00C70A05"/>
    <w:rsid w:val="00C7135D"/>
    <w:rsid w:val="00C74C67"/>
    <w:rsid w:val="00C764F0"/>
    <w:rsid w:val="00C816F6"/>
    <w:rsid w:val="00C8355B"/>
    <w:rsid w:val="00C948E7"/>
    <w:rsid w:val="00C954D5"/>
    <w:rsid w:val="00C97774"/>
    <w:rsid w:val="00CA1401"/>
    <w:rsid w:val="00CA3320"/>
    <w:rsid w:val="00CB3472"/>
    <w:rsid w:val="00CB738C"/>
    <w:rsid w:val="00CD4E20"/>
    <w:rsid w:val="00CE266C"/>
    <w:rsid w:val="00CE7F45"/>
    <w:rsid w:val="00CF0C3B"/>
    <w:rsid w:val="00CF29A9"/>
    <w:rsid w:val="00CF63FF"/>
    <w:rsid w:val="00CF7D1F"/>
    <w:rsid w:val="00D07B17"/>
    <w:rsid w:val="00D07B3F"/>
    <w:rsid w:val="00D12D46"/>
    <w:rsid w:val="00D132A8"/>
    <w:rsid w:val="00D1572E"/>
    <w:rsid w:val="00D1616A"/>
    <w:rsid w:val="00D17A7E"/>
    <w:rsid w:val="00D20B18"/>
    <w:rsid w:val="00D2645B"/>
    <w:rsid w:val="00D32510"/>
    <w:rsid w:val="00D3473C"/>
    <w:rsid w:val="00D42E83"/>
    <w:rsid w:val="00D50D3A"/>
    <w:rsid w:val="00D51116"/>
    <w:rsid w:val="00D51F1B"/>
    <w:rsid w:val="00D53F68"/>
    <w:rsid w:val="00D55CDA"/>
    <w:rsid w:val="00D65D5A"/>
    <w:rsid w:val="00D661AE"/>
    <w:rsid w:val="00D7246B"/>
    <w:rsid w:val="00D76120"/>
    <w:rsid w:val="00D77719"/>
    <w:rsid w:val="00D95033"/>
    <w:rsid w:val="00D9764E"/>
    <w:rsid w:val="00DA3DAD"/>
    <w:rsid w:val="00DA6D6B"/>
    <w:rsid w:val="00DD45D1"/>
    <w:rsid w:val="00DD4A0C"/>
    <w:rsid w:val="00DD659B"/>
    <w:rsid w:val="00DD6ED5"/>
    <w:rsid w:val="00DE0B84"/>
    <w:rsid w:val="00DE216D"/>
    <w:rsid w:val="00DF0DBC"/>
    <w:rsid w:val="00DF1C73"/>
    <w:rsid w:val="00DF45B4"/>
    <w:rsid w:val="00DF4F29"/>
    <w:rsid w:val="00E05417"/>
    <w:rsid w:val="00E11C8F"/>
    <w:rsid w:val="00E12979"/>
    <w:rsid w:val="00E23BEB"/>
    <w:rsid w:val="00E23DD4"/>
    <w:rsid w:val="00E3614B"/>
    <w:rsid w:val="00E43EE5"/>
    <w:rsid w:val="00E43F1E"/>
    <w:rsid w:val="00E44E7B"/>
    <w:rsid w:val="00E51185"/>
    <w:rsid w:val="00E560D8"/>
    <w:rsid w:val="00E56552"/>
    <w:rsid w:val="00E56C03"/>
    <w:rsid w:val="00E626A0"/>
    <w:rsid w:val="00E75E50"/>
    <w:rsid w:val="00E80E31"/>
    <w:rsid w:val="00E855FB"/>
    <w:rsid w:val="00E916F2"/>
    <w:rsid w:val="00E92326"/>
    <w:rsid w:val="00E9328E"/>
    <w:rsid w:val="00E95AED"/>
    <w:rsid w:val="00E97EC1"/>
    <w:rsid w:val="00EA023E"/>
    <w:rsid w:val="00EA0274"/>
    <w:rsid w:val="00EA2505"/>
    <w:rsid w:val="00EA2CF2"/>
    <w:rsid w:val="00EA32AB"/>
    <w:rsid w:val="00EA5A36"/>
    <w:rsid w:val="00EA6155"/>
    <w:rsid w:val="00EA681D"/>
    <w:rsid w:val="00EB0B9A"/>
    <w:rsid w:val="00EB0DB4"/>
    <w:rsid w:val="00EB16FA"/>
    <w:rsid w:val="00EC56B6"/>
    <w:rsid w:val="00EC73A9"/>
    <w:rsid w:val="00ED4993"/>
    <w:rsid w:val="00ED5F3E"/>
    <w:rsid w:val="00ED7407"/>
    <w:rsid w:val="00EE154D"/>
    <w:rsid w:val="00EF3C73"/>
    <w:rsid w:val="00EF72CB"/>
    <w:rsid w:val="00EF7BB4"/>
    <w:rsid w:val="00F00556"/>
    <w:rsid w:val="00F00614"/>
    <w:rsid w:val="00F0313C"/>
    <w:rsid w:val="00F037F9"/>
    <w:rsid w:val="00F04079"/>
    <w:rsid w:val="00F072B9"/>
    <w:rsid w:val="00F10BDD"/>
    <w:rsid w:val="00F136BE"/>
    <w:rsid w:val="00F13B44"/>
    <w:rsid w:val="00F15CFB"/>
    <w:rsid w:val="00F17D37"/>
    <w:rsid w:val="00F239C4"/>
    <w:rsid w:val="00F26687"/>
    <w:rsid w:val="00F3059A"/>
    <w:rsid w:val="00F36279"/>
    <w:rsid w:val="00F43710"/>
    <w:rsid w:val="00F45FE9"/>
    <w:rsid w:val="00F55208"/>
    <w:rsid w:val="00F7106D"/>
    <w:rsid w:val="00F71AB3"/>
    <w:rsid w:val="00F74394"/>
    <w:rsid w:val="00F80146"/>
    <w:rsid w:val="00F82972"/>
    <w:rsid w:val="00F86235"/>
    <w:rsid w:val="00F87E3B"/>
    <w:rsid w:val="00F90D29"/>
    <w:rsid w:val="00F9307C"/>
    <w:rsid w:val="00F932D3"/>
    <w:rsid w:val="00F95B8B"/>
    <w:rsid w:val="00F96A8A"/>
    <w:rsid w:val="00FA0B38"/>
    <w:rsid w:val="00FA3A93"/>
    <w:rsid w:val="00FA5F15"/>
    <w:rsid w:val="00FA745B"/>
    <w:rsid w:val="00FB4232"/>
    <w:rsid w:val="00FB45AD"/>
    <w:rsid w:val="00FB6624"/>
    <w:rsid w:val="00FC1A8F"/>
    <w:rsid w:val="00FC708D"/>
    <w:rsid w:val="00FD00F6"/>
    <w:rsid w:val="00FD5B52"/>
    <w:rsid w:val="00FD5FC3"/>
    <w:rsid w:val="00FE0B9A"/>
    <w:rsid w:val="00FE1573"/>
    <w:rsid w:val="00FE2E83"/>
    <w:rsid w:val="00FE4AE9"/>
    <w:rsid w:val="00FF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ADD3E6"/>
  <w15:docId w15:val="{374C52BC-D88E-4A3E-951D-3F8261199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24D6"/>
    <w:rPr>
      <w:color w:val="000000"/>
      <w:sz w:val="24"/>
      <w:szCs w:val="24"/>
    </w:rPr>
  </w:style>
  <w:style w:type="paragraph" w:styleId="Heading1">
    <w:name w:val="heading 1"/>
    <w:aliases w:val="Part Title"/>
    <w:basedOn w:val="Normal"/>
    <w:next w:val="Heading4"/>
    <w:qFormat/>
    <w:rsid w:val="00D51F1B"/>
    <w:pPr>
      <w:spacing w:after="240"/>
      <w:jc w:val="center"/>
      <w:outlineLvl w:val="0"/>
    </w:pPr>
    <w:rPr>
      <w:rFonts w:ascii="Arial" w:hAnsi="Arial" w:cs="Arial"/>
      <w:b/>
      <w:sz w:val="32"/>
      <w:szCs w:val="20"/>
    </w:rPr>
  </w:style>
  <w:style w:type="paragraph" w:styleId="Heading2">
    <w:name w:val="heading 2"/>
    <w:aliases w:val="Chapter Title"/>
    <w:basedOn w:val="Normal"/>
    <w:next w:val="Heading4"/>
    <w:qFormat/>
    <w:rsid w:val="00D51F1B"/>
    <w:pPr>
      <w:spacing w:after="240"/>
      <w:jc w:val="center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aliases w:val="Section Title"/>
    <w:basedOn w:val="Normal"/>
    <w:next w:val="Heading4"/>
    <w:qFormat/>
    <w:rsid w:val="00D51F1B"/>
    <w:pPr>
      <w:spacing w:after="240"/>
      <w:jc w:val="center"/>
      <w:outlineLvl w:val="2"/>
    </w:pPr>
    <w:rPr>
      <w:rFonts w:ascii="Arial" w:hAnsi="Arial" w:cs="Arial"/>
      <w:b/>
      <w:sz w:val="32"/>
      <w:szCs w:val="20"/>
    </w:rPr>
  </w:style>
  <w:style w:type="paragraph" w:styleId="Heading4">
    <w:name w:val="heading 4"/>
    <w:aliases w:val="Map Title"/>
    <w:basedOn w:val="Normal"/>
    <w:next w:val="Normal"/>
    <w:qFormat/>
    <w:rsid w:val="00D51F1B"/>
    <w:pPr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qFormat/>
    <w:rsid w:val="00D51F1B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rsid w:val="00D51F1B"/>
    <w:pPr>
      <w:spacing w:before="240" w:after="6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324D6"/>
    <w:rPr>
      <w:rFonts w:ascii="Tahoma" w:hAnsi="Tahoma" w:cs="Tahoma"/>
      <w:sz w:val="16"/>
      <w:szCs w:val="16"/>
    </w:rPr>
  </w:style>
  <w:style w:type="paragraph" w:customStyle="1" w:styleId="BlockLine">
    <w:name w:val="Block Line"/>
    <w:basedOn w:val="Normal"/>
    <w:next w:val="Normal"/>
    <w:rsid w:val="00D51F1B"/>
    <w:pPr>
      <w:pBdr>
        <w:top w:val="single" w:sz="6" w:space="1" w:color="000000"/>
        <w:between w:val="single" w:sz="6" w:space="1" w:color="auto"/>
      </w:pBdr>
      <w:spacing w:before="240"/>
      <w:ind w:left="1728"/>
    </w:pPr>
    <w:rPr>
      <w:szCs w:val="20"/>
    </w:rPr>
  </w:style>
  <w:style w:type="paragraph" w:styleId="BlockText">
    <w:name w:val="Block Text"/>
    <w:basedOn w:val="Normal"/>
    <w:qFormat/>
    <w:rsid w:val="00D51F1B"/>
  </w:style>
  <w:style w:type="paragraph" w:customStyle="1" w:styleId="BulletText1">
    <w:name w:val="Bullet Text 1"/>
    <w:basedOn w:val="Normal"/>
    <w:qFormat/>
    <w:rsid w:val="00D51F1B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D51F1B"/>
    <w:pPr>
      <w:numPr>
        <w:numId w:val="2"/>
      </w:numPr>
      <w:ind w:left="346"/>
    </w:pPr>
    <w:rPr>
      <w:szCs w:val="20"/>
    </w:rPr>
  </w:style>
  <w:style w:type="paragraph" w:customStyle="1" w:styleId="BulletText3">
    <w:name w:val="Bullet Text 3"/>
    <w:basedOn w:val="Normal"/>
    <w:rsid w:val="00D51F1B"/>
    <w:pPr>
      <w:numPr>
        <w:numId w:val="3"/>
      </w:numPr>
      <w:ind w:left="518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D51F1B"/>
    <w:pPr>
      <w:spacing w:after="240"/>
    </w:pPr>
    <w:rPr>
      <w:b/>
      <w:sz w:val="22"/>
      <w:szCs w:val="20"/>
    </w:rPr>
  </w:style>
  <w:style w:type="paragraph" w:customStyle="1" w:styleId="ContinuedOnNextPa">
    <w:name w:val="Continued On Next Pa"/>
    <w:basedOn w:val="Normal"/>
    <w:next w:val="Normal"/>
    <w:rsid w:val="00D51F1B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  <w:sz w:val="20"/>
      <w:szCs w:val="20"/>
    </w:rPr>
  </w:style>
  <w:style w:type="paragraph" w:customStyle="1" w:styleId="ContinuedTableLabe">
    <w:name w:val="Continued Table Labe"/>
    <w:basedOn w:val="Normal"/>
    <w:next w:val="Normal"/>
    <w:rsid w:val="00D51F1B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D51F1B"/>
    <w:rPr>
      <w:szCs w:val="20"/>
    </w:rPr>
  </w:style>
  <w:style w:type="character" w:styleId="HTMLAcronym">
    <w:name w:val="HTML Acronym"/>
    <w:basedOn w:val="DefaultParagraphFont"/>
    <w:rsid w:val="000324D6"/>
  </w:style>
  <w:style w:type="paragraph" w:customStyle="1" w:styleId="IMTOC">
    <w:name w:val="IMTOC"/>
    <w:rsid w:val="000324D6"/>
    <w:rPr>
      <w:sz w:val="24"/>
    </w:rPr>
  </w:style>
  <w:style w:type="paragraph" w:customStyle="1" w:styleId="MapTitleContinued">
    <w:name w:val="Map Title. Continued"/>
    <w:basedOn w:val="Normal"/>
    <w:next w:val="Normal"/>
    <w:rsid w:val="00D51F1B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D51F1B"/>
    <w:pPr>
      <w:ind w:left="0"/>
    </w:pPr>
  </w:style>
  <w:style w:type="paragraph" w:customStyle="1" w:styleId="NoteText">
    <w:name w:val="Note Text"/>
    <w:basedOn w:val="Normal"/>
    <w:rsid w:val="00D51F1B"/>
    <w:rPr>
      <w:szCs w:val="20"/>
    </w:rPr>
  </w:style>
  <w:style w:type="paragraph" w:customStyle="1" w:styleId="PublicationTitle">
    <w:name w:val="Publication Title"/>
    <w:basedOn w:val="Normal"/>
    <w:next w:val="Heading4"/>
    <w:rsid w:val="00D51F1B"/>
    <w:pPr>
      <w:spacing w:after="240"/>
      <w:jc w:val="center"/>
    </w:pPr>
    <w:rPr>
      <w:rFonts w:ascii="Arial" w:hAnsi="Arial" w:cs="Arial"/>
      <w:b/>
      <w:sz w:val="32"/>
      <w:szCs w:val="20"/>
    </w:rPr>
  </w:style>
  <w:style w:type="table" w:styleId="TableGrid">
    <w:name w:val="Table Grid"/>
    <w:basedOn w:val="TableNormal"/>
    <w:rsid w:val="000324D6"/>
    <w:rPr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HeaderText">
    <w:name w:val="Table Header Text"/>
    <w:basedOn w:val="Normal"/>
    <w:rsid w:val="00D51F1B"/>
    <w:pPr>
      <w:jc w:val="center"/>
    </w:pPr>
    <w:rPr>
      <w:b/>
      <w:szCs w:val="20"/>
    </w:rPr>
  </w:style>
  <w:style w:type="paragraph" w:customStyle="1" w:styleId="TableText">
    <w:name w:val="Table Text"/>
    <w:basedOn w:val="Normal"/>
    <w:qFormat/>
    <w:rsid w:val="00D51F1B"/>
    <w:rPr>
      <w:szCs w:val="20"/>
    </w:rPr>
  </w:style>
  <w:style w:type="paragraph" w:customStyle="1" w:styleId="TOCTitle">
    <w:name w:val="TOC Title"/>
    <w:basedOn w:val="Normal"/>
    <w:rsid w:val="00D51F1B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0324D6"/>
    <w:pPr>
      <w:tabs>
        <w:tab w:val="left" w:leader="dot" w:pos="7061"/>
        <w:tab w:val="right" w:pos="7524"/>
      </w:tabs>
      <w:spacing w:before="60" w:after="60"/>
      <w:ind w:right="465"/>
    </w:pPr>
    <w:rPr>
      <w:szCs w:val="20"/>
    </w:rPr>
  </w:style>
  <w:style w:type="paragraph" w:customStyle="1" w:styleId="TOCStem">
    <w:name w:val="TOCStem"/>
    <w:basedOn w:val="Normal"/>
    <w:rsid w:val="000324D6"/>
    <w:rPr>
      <w:szCs w:val="20"/>
    </w:rPr>
  </w:style>
  <w:style w:type="paragraph" w:styleId="ListParagraph">
    <w:name w:val="List Paragraph"/>
    <w:basedOn w:val="Normal"/>
    <w:uiPriority w:val="34"/>
    <w:qFormat/>
    <w:rsid w:val="000324D6"/>
    <w:pPr>
      <w:ind w:left="720"/>
      <w:contextualSpacing/>
    </w:pPr>
  </w:style>
  <w:style w:type="character" w:styleId="FollowedHyperlink">
    <w:name w:val="FollowedHyperlink"/>
    <w:rsid w:val="000324D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D51F1B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link w:val="Footer"/>
    <w:uiPriority w:val="99"/>
    <w:rsid w:val="00D51F1B"/>
    <w:rPr>
      <w:color w:val="000000"/>
      <w:szCs w:val="24"/>
    </w:rPr>
  </w:style>
  <w:style w:type="paragraph" w:styleId="Header">
    <w:name w:val="header"/>
    <w:basedOn w:val="Normal"/>
    <w:link w:val="HeaderChar"/>
    <w:rsid w:val="00D51F1B"/>
    <w:pPr>
      <w:tabs>
        <w:tab w:val="center" w:pos="4680"/>
        <w:tab w:val="right" w:pos="9360"/>
      </w:tabs>
    </w:pPr>
    <w:rPr>
      <w:sz w:val="20"/>
    </w:rPr>
  </w:style>
  <w:style w:type="character" w:customStyle="1" w:styleId="HeaderChar">
    <w:name w:val="Header Char"/>
    <w:link w:val="Header"/>
    <w:rsid w:val="00D51F1B"/>
    <w:rPr>
      <w:color w:val="000000"/>
      <w:szCs w:val="24"/>
    </w:rPr>
  </w:style>
  <w:style w:type="character" w:styleId="Hyperlink">
    <w:name w:val="Hyperlink"/>
    <w:uiPriority w:val="99"/>
    <w:rsid w:val="000324D6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rsid w:val="000324D6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0324D6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223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ase-lsr.brightspeed.com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2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customXml" Target="../customXml/item4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Information%20Mapping\FS%20Pro%204.2\FSPr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80272672394949BDC11C8625B2657C" ma:contentTypeVersion="0" ma:contentTypeDescription="Create a new document." ma:contentTypeScope="" ma:versionID="72570b7da81d5a1964cf0fd83db762c7">
  <xsd:schema xmlns:xsd="http://www.w3.org/2001/XMLSchema" xmlns:xs="http://www.w3.org/2001/XMLSchema" xmlns:p="http://schemas.microsoft.com/office/2006/metadata/properties" xmlns:ns2="e95300fc-400e-4e36-9a01-85f00fa7972e" targetNamespace="http://schemas.microsoft.com/office/2006/metadata/properties" ma:root="true" ma:fieldsID="4ea212d4665fc619db59d22a1cff06eb" ns2:_="">
    <xsd:import namespace="e95300fc-400e-4e36-9a01-85f00fa7972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300fc-400e-4e36-9a01-85f00fa7972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95300fc-400e-4e36-9a01-85f00fa7972e">M4S32YDEKFMD-1823801990-133</_dlc_DocId>
    <_dlc_DocIdUrl xmlns="e95300fc-400e-4e36-9a01-85f00fa7972e">
      <Url>https://mycollab.level3.com/sites/201806261333/_layouts/15/DocIdRedir.aspx?ID=M4S32YDEKFMD-1823801990-133</Url>
      <Description>M4S32YDEKFMD-1823801990-133</Description>
    </_dlc_DocIdUrl>
  </documentManagement>
</p:properties>
</file>

<file path=customXml/itemProps1.xml><?xml version="1.0" encoding="utf-8"?>
<ds:datastoreItem xmlns:ds="http://schemas.openxmlformats.org/officeDocument/2006/customXml" ds:itemID="{A97333D5-7A03-42B2-927F-5390D245EA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0B48-8A01-48C9-A60A-938AEC08C69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72552E3-D10D-4F52-BEBC-F2B8B9D895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6E8931-2629-4ECF-A3C0-A1836593F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5300fc-400e-4e36-9a01-85f00fa79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3721E76-B77B-4F6D-947E-650BFD1F4B12}">
  <ds:schemaRefs>
    <ds:schemaRef ds:uri="http://schemas.microsoft.com/office/2006/metadata/properties"/>
    <ds:schemaRef ds:uri="http://schemas.microsoft.com/office/infopath/2007/PartnerControls"/>
    <ds:schemaRef ds:uri="e95300fc-400e-4e36-9a01-85f00fa797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FSPro.dotm</Template>
  <TotalTime>117</TotalTime>
  <Pages>17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CenturyLink Employee</dc:creator>
  <cp:keywords/>
  <dc:description/>
  <cp:lastModifiedBy>Fullbright, Carmen</cp:lastModifiedBy>
  <cp:revision>51</cp:revision>
  <cp:lastPrinted>2018-07-19T18:12:00Z</cp:lastPrinted>
  <dcterms:created xsi:type="dcterms:W3CDTF">2022-08-28T21:47:00Z</dcterms:created>
  <dcterms:modified xsi:type="dcterms:W3CDTF">2022-10-07T21:32:00Z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0x010100CA80272672394949BDC11C8625B2657C</vt:lpwstr>
  </property>
  <property fmtid="{D5CDD505-2E9C-101B-9397-08002B2CF9AE}" pid="3" name="_dlc_DocIdItemGuid">
    <vt:lpwstr>19858029-3fe4-4239-b2a0-45251ff0da34</vt:lpwstr>
  </property>
</Properties>
</file>